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7899" w:rsidRPr="00301369" w:rsidRDefault="00397899" w:rsidP="00301369">
      <w:pPr>
        <w:jc w:val="center"/>
        <w:rPr>
          <w:rFonts w:ascii="標楷體" w:eastAsia="標楷體" w:hAnsi="標楷體"/>
          <w:sz w:val="36"/>
          <w:szCs w:val="36"/>
        </w:rPr>
      </w:pPr>
      <w:r w:rsidRPr="00301369">
        <w:rPr>
          <w:rFonts w:ascii="標楷體" w:eastAsia="標楷體" w:hAnsi="標楷體"/>
          <w:sz w:val="36"/>
          <w:szCs w:val="36"/>
        </w:rPr>
        <w:t>10</w:t>
      </w:r>
      <w:r>
        <w:rPr>
          <w:rFonts w:ascii="標楷體" w:eastAsia="標楷體" w:hAnsi="標楷體"/>
          <w:sz w:val="36"/>
          <w:szCs w:val="36"/>
        </w:rPr>
        <w:t>1</w:t>
      </w:r>
      <w:r w:rsidRPr="00301369">
        <w:rPr>
          <w:rFonts w:ascii="標楷體" w:eastAsia="標楷體" w:hAnsi="標楷體" w:hint="eastAsia"/>
          <w:sz w:val="36"/>
          <w:szCs w:val="36"/>
        </w:rPr>
        <w:t>年</w:t>
      </w:r>
      <w:r w:rsidRPr="00301369">
        <w:rPr>
          <w:rFonts w:ascii="標楷體" w:eastAsia="標楷體" w:hAnsi="標楷體"/>
          <w:sz w:val="36"/>
          <w:szCs w:val="36"/>
        </w:rPr>
        <w:t xml:space="preserve"> </w:t>
      </w:r>
      <w:r w:rsidRPr="00301369">
        <w:rPr>
          <w:rFonts w:ascii="標楷體" w:eastAsia="標楷體" w:hAnsi="標楷體" w:hint="eastAsia"/>
          <w:sz w:val="36"/>
          <w:szCs w:val="36"/>
        </w:rPr>
        <w:t>凱旋國中</w:t>
      </w:r>
      <w:r w:rsidRPr="00301369">
        <w:rPr>
          <w:rFonts w:ascii="標楷體" w:eastAsia="標楷體" w:hAnsi="標楷體"/>
          <w:sz w:val="36"/>
          <w:szCs w:val="36"/>
        </w:rPr>
        <w:t xml:space="preserve"> </w:t>
      </w:r>
      <w:r>
        <w:rPr>
          <w:rFonts w:ascii="標楷體" w:eastAsia="標楷體" w:hAnsi="標楷體" w:hint="eastAsia"/>
          <w:sz w:val="36"/>
          <w:szCs w:val="36"/>
        </w:rPr>
        <w:t>視力</w:t>
      </w:r>
      <w:r w:rsidRPr="00A96911">
        <w:rPr>
          <w:rFonts w:ascii="標楷體" w:eastAsia="標楷體" w:hAnsi="標楷體" w:hint="eastAsia"/>
          <w:sz w:val="36"/>
          <w:szCs w:val="36"/>
        </w:rPr>
        <w:t>保健工作</w:t>
      </w:r>
      <w:r>
        <w:rPr>
          <w:rFonts w:ascii="標楷體" w:eastAsia="標楷體" w:hAnsi="標楷體" w:hint="eastAsia"/>
          <w:sz w:val="36"/>
          <w:szCs w:val="36"/>
        </w:rPr>
        <w:t>之</w:t>
      </w:r>
      <w:r w:rsidRPr="00E511A3">
        <w:rPr>
          <w:rFonts w:ascii="標楷體" w:eastAsia="標楷體" w:hAnsi="標楷體" w:hint="eastAsia"/>
          <w:sz w:val="36"/>
          <w:szCs w:val="36"/>
        </w:rPr>
        <w:t>「護眼運動」</w:t>
      </w:r>
      <w:r w:rsidRPr="00301369">
        <w:rPr>
          <w:rFonts w:ascii="標楷體" w:eastAsia="標楷體" w:hAnsi="標楷體" w:hint="eastAsia"/>
          <w:sz w:val="36"/>
          <w:szCs w:val="36"/>
        </w:rPr>
        <w:t>成果報告</w:t>
      </w:r>
    </w:p>
    <w:p w:rsidR="00397899" w:rsidRPr="00301369" w:rsidRDefault="00397899" w:rsidP="00301369">
      <w:pPr>
        <w:pStyle w:val="ListParagraph"/>
        <w:numPr>
          <w:ilvl w:val="0"/>
          <w:numId w:val="1"/>
        </w:numPr>
        <w:tabs>
          <w:tab w:val="left" w:pos="567"/>
        </w:tabs>
        <w:ind w:leftChars="0" w:left="567" w:hanging="567"/>
        <w:rPr>
          <w:rFonts w:ascii="標楷體" w:eastAsia="標楷體" w:hAnsi="標楷體"/>
          <w:sz w:val="28"/>
          <w:szCs w:val="28"/>
        </w:rPr>
      </w:pPr>
      <w:r w:rsidRPr="003F42B6">
        <w:rPr>
          <w:rFonts w:ascii="標楷體" w:eastAsia="標楷體" w:hAnsi="標楷體" w:hint="eastAsia"/>
          <w:sz w:val="28"/>
          <w:szCs w:val="28"/>
        </w:rPr>
        <w:t>利用課間時間利用課間時間，讓導師帶領全班同學至操場跑步，藉此改變眼睛對焦距離，減低眼睛的疲勞。</w:t>
      </w:r>
    </w:p>
    <w:tbl>
      <w:tblPr>
        <w:tblW w:w="0" w:type="auto"/>
        <w:jc w:val="center"/>
        <w:tblBorders>
          <w:top w:val="thinThickThinSmallGap" w:sz="18" w:space="0" w:color="632423"/>
          <w:left w:val="thinThickThinSmallGap" w:sz="18" w:space="0" w:color="632423"/>
          <w:bottom w:val="thinThickThinSmallGap" w:sz="18" w:space="0" w:color="632423"/>
          <w:right w:val="thinThickThinSmallGap" w:sz="18" w:space="0" w:color="632423"/>
          <w:insideH w:val="thinThickThinSmallGap" w:sz="18" w:space="0" w:color="632423"/>
          <w:insideV w:val="thinThickThinSmallGap" w:sz="18" w:space="0" w:color="632423"/>
        </w:tblBorders>
        <w:tblLook w:val="00A0"/>
      </w:tblPr>
      <w:tblGrid>
        <w:gridCol w:w="9430"/>
      </w:tblGrid>
      <w:tr w:rsidR="00397899" w:rsidRPr="00121C70" w:rsidTr="00121C70">
        <w:trPr>
          <w:jc w:val="center"/>
        </w:trPr>
        <w:tc>
          <w:tcPr>
            <w:tcW w:w="9430" w:type="dxa"/>
          </w:tcPr>
          <w:p w:rsidR="00397899" w:rsidRPr="00121C70" w:rsidRDefault="00397899" w:rsidP="00121C7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1B8F"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424.5pt;height:232.5pt">
                  <v:imagedata r:id="rId7" o:title=""/>
                </v:shape>
              </w:pict>
            </w:r>
          </w:p>
        </w:tc>
      </w:tr>
      <w:tr w:rsidR="00397899" w:rsidRPr="00121C70" w:rsidTr="00121C70">
        <w:trPr>
          <w:jc w:val="center"/>
        </w:trPr>
        <w:tc>
          <w:tcPr>
            <w:tcW w:w="9430" w:type="dxa"/>
          </w:tcPr>
          <w:p w:rsidR="00397899" w:rsidRPr="00121C70" w:rsidRDefault="00397899" w:rsidP="00121C70">
            <w:pPr>
              <w:spacing w:line="2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照片說明：全班同學至操場跑步，藉此改變眼睛對焦距離舒緩眼睛的疲勞。</w:t>
            </w:r>
          </w:p>
        </w:tc>
      </w:tr>
      <w:tr w:rsidR="00397899" w:rsidRPr="00121C70" w:rsidTr="00121C70">
        <w:trPr>
          <w:jc w:val="center"/>
        </w:trPr>
        <w:tc>
          <w:tcPr>
            <w:tcW w:w="9430" w:type="dxa"/>
          </w:tcPr>
          <w:p w:rsidR="00397899" w:rsidRPr="00121C70" w:rsidRDefault="00397899" w:rsidP="00121C7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1B8F"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29" type="#_x0000_t75" style="width:336.75pt;height:252.75pt">
                  <v:imagedata r:id="rId8" o:title=""/>
                </v:shape>
              </w:pict>
            </w:r>
          </w:p>
        </w:tc>
      </w:tr>
      <w:tr w:rsidR="00397899" w:rsidRPr="00121C70" w:rsidTr="00121C70">
        <w:trPr>
          <w:jc w:val="center"/>
        </w:trPr>
        <w:tc>
          <w:tcPr>
            <w:tcW w:w="9430" w:type="dxa"/>
          </w:tcPr>
          <w:p w:rsidR="00397899" w:rsidRPr="00121C70" w:rsidRDefault="00397899" w:rsidP="00121C70">
            <w:pPr>
              <w:spacing w:line="2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照片說明：全班同學至操場跑步，藉此改變眼睛對焦距離舒緩眼睛的疲勞。</w:t>
            </w:r>
          </w:p>
        </w:tc>
      </w:tr>
    </w:tbl>
    <w:p w:rsidR="00397899" w:rsidRPr="00301369" w:rsidRDefault="00397899" w:rsidP="00301369">
      <w:pPr>
        <w:pStyle w:val="ListParagraph"/>
        <w:numPr>
          <w:ilvl w:val="0"/>
          <w:numId w:val="1"/>
        </w:numPr>
        <w:tabs>
          <w:tab w:val="left" w:pos="567"/>
        </w:tabs>
        <w:ind w:leftChars="0" w:left="567" w:hanging="567"/>
        <w:rPr>
          <w:rFonts w:ascii="標楷體" w:eastAsia="標楷體" w:hAnsi="標楷體"/>
          <w:sz w:val="28"/>
          <w:szCs w:val="28"/>
        </w:rPr>
      </w:pPr>
      <w:r w:rsidRPr="003F42B6">
        <w:rPr>
          <w:rFonts w:ascii="標楷體" w:eastAsia="標楷體" w:hAnsi="標楷體" w:hint="eastAsia"/>
          <w:sz w:val="28"/>
          <w:szCs w:val="28"/>
        </w:rPr>
        <w:t>每節上課前，全校皆進行「寧靜護眼運動」，上課前先閉眼放鬆</w:t>
      </w:r>
      <w:r w:rsidRPr="003F42B6">
        <w:rPr>
          <w:rFonts w:ascii="標楷體" w:eastAsia="標楷體" w:hAnsi="標楷體"/>
          <w:sz w:val="28"/>
          <w:szCs w:val="28"/>
        </w:rPr>
        <w:t>3</w:t>
      </w:r>
      <w:r w:rsidRPr="003F42B6">
        <w:rPr>
          <w:rFonts w:ascii="標楷體" w:eastAsia="標楷體" w:hAnsi="標楷體" w:hint="eastAsia"/>
          <w:sz w:val="28"/>
          <w:szCs w:val="28"/>
        </w:rPr>
        <w:t>分鐘，舒緩眼睛的肌肉，讓接下來的上課能更有效果。</w:t>
      </w:r>
      <w:r>
        <w:rPr>
          <w:rFonts w:ascii="標楷體" w:eastAsia="標楷體" w:hAnsi="標楷體"/>
          <w:sz w:val="28"/>
          <w:szCs w:val="28"/>
        </w:rPr>
        <w:t xml:space="preserve">  </w:t>
      </w:r>
    </w:p>
    <w:tbl>
      <w:tblPr>
        <w:tblW w:w="0" w:type="auto"/>
        <w:jc w:val="center"/>
        <w:tblBorders>
          <w:top w:val="thinThickThinSmallGap" w:sz="18" w:space="0" w:color="632423"/>
          <w:left w:val="thinThickThinSmallGap" w:sz="18" w:space="0" w:color="632423"/>
          <w:bottom w:val="thinThickThinSmallGap" w:sz="18" w:space="0" w:color="632423"/>
          <w:right w:val="thinThickThinSmallGap" w:sz="18" w:space="0" w:color="632423"/>
          <w:insideH w:val="thinThickThinSmallGap" w:sz="18" w:space="0" w:color="632423"/>
          <w:insideV w:val="thinThickThinSmallGap" w:sz="18" w:space="0" w:color="632423"/>
        </w:tblBorders>
        <w:tblLook w:val="00A0"/>
      </w:tblPr>
      <w:tblGrid>
        <w:gridCol w:w="8295"/>
      </w:tblGrid>
      <w:tr w:rsidR="00397899" w:rsidRPr="00121C70" w:rsidTr="001E15BD">
        <w:trPr>
          <w:trHeight w:val="4733"/>
          <w:jc w:val="center"/>
        </w:trPr>
        <w:tc>
          <w:tcPr>
            <w:tcW w:w="7905" w:type="dxa"/>
          </w:tcPr>
          <w:p w:rsidR="00397899" w:rsidRPr="00121C70" w:rsidRDefault="00397899" w:rsidP="00121C7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21B8F"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30" type="#_x0000_t75" style="width:342.75pt;height:269.25pt">
                  <v:imagedata r:id="rId9" o:title=""/>
                </v:shape>
              </w:pict>
            </w:r>
          </w:p>
        </w:tc>
      </w:tr>
      <w:tr w:rsidR="00397899" w:rsidRPr="00121C70" w:rsidTr="00121C70">
        <w:trPr>
          <w:jc w:val="center"/>
        </w:trPr>
        <w:tc>
          <w:tcPr>
            <w:tcW w:w="7905" w:type="dxa"/>
          </w:tcPr>
          <w:p w:rsidR="00397899" w:rsidRPr="00121C70" w:rsidRDefault="00397899" w:rsidP="00121C70">
            <w:pPr>
              <w:spacing w:line="2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照片說明：每節上課前，全校學生皆進行「寧靜護眼運動」。</w:t>
            </w:r>
          </w:p>
        </w:tc>
      </w:tr>
      <w:tr w:rsidR="00397899" w:rsidRPr="00121C70" w:rsidTr="00121C70">
        <w:trPr>
          <w:jc w:val="center"/>
        </w:trPr>
        <w:tc>
          <w:tcPr>
            <w:tcW w:w="7905" w:type="dxa"/>
          </w:tcPr>
          <w:p w:rsidR="00397899" w:rsidRPr="00121C70" w:rsidRDefault="00397899" w:rsidP="00711CE3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21B8F">
              <w:rPr>
                <w:rFonts w:ascii="標楷體" w:eastAsia="標楷體" w:hAnsi="標楷體"/>
                <w:sz w:val="28"/>
                <w:szCs w:val="28"/>
              </w:rPr>
              <w:pict>
                <v:shape id="_x0000_i1031" type="#_x0000_t75" style="width:183.75pt;height:163.5pt">
                  <v:imagedata r:id="rId10" o:title=""/>
                </v:shape>
              </w:pict>
            </w:r>
            <w:r w:rsidRPr="00121B8F">
              <w:rPr>
                <w:rFonts w:ascii="標楷體" w:eastAsia="標楷體" w:hAnsi="標楷體"/>
                <w:sz w:val="28"/>
                <w:szCs w:val="28"/>
              </w:rPr>
              <w:pict>
                <v:shape id="_x0000_i1032" type="#_x0000_t75" style="width:220.5pt;height:163.5pt">
                  <v:imagedata r:id="rId11" o:title=""/>
                </v:shape>
              </w:pict>
            </w:r>
          </w:p>
        </w:tc>
      </w:tr>
      <w:tr w:rsidR="00397899" w:rsidRPr="00121C70" w:rsidTr="00121C70">
        <w:trPr>
          <w:jc w:val="center"/>
        </w:trPr>
        <w:tc>
          <w:tcPr>
            <w:tcW w:w="7905" w:type="dxa"/>
          </w:tcPr>
          <w:p w:rsidR="00397899" w:rsidRPr="00121C70" w:rsidRDefault="00397899" w:rsidP="00121C70">
            <w:pPr>
              <w:spacing w:line="2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定期進行</w:t>
            </w: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全校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班級教室燈光檢測</w:t>
            </w:r>
            <w:r w:rsidRPr="00121C70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</w:tbl>
    <w:p w:rsidR="00397899" w:rsidRPr="00301369" w:rsidRDefault="00397899" w:rsidP="00301369">
      <w:pPr>
        <w:rPr>
          <w:rFonts w:ascii="標楷體" w:eastAsia="標楷體" w:hAnsi="標楷體"/>
          <w:sz w:val="28"/>
          <w:szCs w:val="28"/>
        </w:rPr>
      </w:pPr>
    </w:p>
    <w:sectPr w:rsidR="00397899" w:rsidRPr="00301369" w:rsidSect="002361EA">
      <w:headerReference w:type="default" r:id="rId12"/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7899" w:rsidRDefault="00397899" w:rsidP="009B1E6B">
      <w:r>
        <w:separator/>
      </w:r>
    </w:p>
  </w:endnote>
  <w:endnote w:type="continuationSeparator" w:id="0">
    <w:p w:rsidR="00397899" w:rsidRDefault="00397899" w:rsidP="009B1E6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7899" w:rsidRDefault="00397899" w:rsidP="009B1E6B">
      <w:r>
        <w:separator/>
      </w:r>
    </w:p>
  </w:footnote>
  <w:footnote w:type="continuationSeparator" w:id="0">
    <w:p w:rsidR="00397899" w:rsidRDefault="00397899" w:rsidP="009B1E6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7899" w:rsidRDefault="0039789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2.65pt;margin-top:-30.8pt;width:45pt;height:39.9pt;z-index:251658752;mso-wrap-distance-left:0;mso-wrap-distance-right:0" o:userdrawn="t" fillcolor="#00e4a8">
          <v:imagedata r:id="rId1" o:title=""/>
          <v:shadow color="#1c1c1c"/>
        </v:shape>
        <o:OLEObject Type="Embed" ProgID="MSPhotoEd.3" ShapeID="_x0000_s2049" DrawAspect="Content" ObjectID="_1429865886" r:id="rId2"/>
      </w:pict>
    </w:r>
    <w:r>
      <w:rPr>
        <w:noProof/>
      </w:rPr>
      <w:pict>
        <v:shape id="圖片 6" o:spid="_x0000_s2050" type="#_x0000_t75" alt="00058" style="position:absolute;margin-left:413.7pt;margin-top:-3.9pt;width:116.8pt;height:15.8pt;z-index:-251658752;visibility:visible" wrapcoords="13431 1029 1108 1029 -138 7200 415 17486 277 18514 277 19543 6508 19543 21600 19543 21600 4114 19938 1029 13985 1029 13431 1029">
          <v:imagedata r:id="rId3" o:title=""/>
          <w10:wrap type="tight"/>
        </v:shape>
      </w:pict>
    </w:r>
    <w:r>
      <w:rPr>
        <w:noProof/>
      </w:rPr>
      <w:pict>
        <v:shape id="圖片 5" o:spid="_x0000_s2051" type="#_x0000_t75" alt="symbol01" style="position:absolute;margin-left:480.35pt;margin-top:-33.95pt;width:36pt;height:31.65pt;z-index:-251659776;visibility:visible" wrapcoords="12150 0 6300 2571 900 6686 0 16971 2700 21086 3150 21086 8100 21086 9000 21086 17100 16971 17550 16457 21150 6686 18000 2571 13950 0 12150 0">
          <v:imagedata r:id="rId4" o:title="" croptop="4577f" cropbottom="6086f" cropleft="4860f" cropright="3916f" chromakey="white"/>
          <w10:wrap type="tight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37094"/>
    <w:multiLevelType w:val="hybridMultilevel"/>
    <w:tmpl w:val="C286057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68A7"/>
    <w:rsid w:val="00093B75"/>
    <w:rsid w:val="000F68A7"/>
    <w:rsid w:val="00121B8F"/>
    <w:rsid w:val="00121C70"/>
    <w:rsid w:val="00133D79"/>
    <w:rsid w:val="001528A5"/>
    <w:rsid w:val="001C1180"/>
    <w:rsid w:val="001D054F"/>
    <w:rsid w:val="001E15BD"/>
    <w:rsid w:val="002361EA"/>
    <w:rsid w:val="00252A74"/>
    <w:rsid w:val="00301369"/>
    <w:rsid w:val="003175EF"/>
    <w:rsid w:val="00397899"/>
    <w:rsid w:val="003D087C"/>
    <w:rsid w:val="003F42B6"/>
    <w:rsid w:val="00444263"/>
    <w:rsid w:val="0046442C"/>
    <w:rsid w:val="004743E1"/>
    <w:rsid w:val="004C36D4"/>
    <w:rsid w:val="005B0344"/>
    <w:rsid w:val="00711CE3"/>
    <w:rsid w:val="00763712"/>
    <w:rsid w:val="00765CAE"/>
    <w:rsid w:val="00797FF1"/>
    <w:rsid w:val="00847EDE"/>
    <w:rsid w:val="008516F0"/>
    <w:rsid w:val="009135F5"/>
    <w:rsid w:val="0092375C"/>
    <w:rsid w:val="009B1E6B"/>
    <w:rsid w:val="009B4BF1"/>
    <w:rsid w:val="00A66D0C"/>
    <w:rsid w:val="00A96911"/>
    <w:rsid w:val="00AA2BC7"/>
    <w:rsid w:val="00B27867"/>
    <w:rsid w:val="00B71139"/>
    <w:rsid w:val="00BE059B"/>
    <w:rsid w:val="00BE78E9"/>
    <w:rsid w:val="00C14357"/>
    <w:rsid w:val="00C72316"/>
    <w:rsid w:val="00C729ED"/>
    <w:rsid w:val="00CB6926"/>
    <w:rsid w:val="00D658D6"/>
    <w:rsid w:val="00D9058F"/>
    <w:rsid w:val="00DA7A97"/>
    <w:rsid w:val="00DE6598"/>
    <w:rsid w:val="00E107BD"/>
    <w:rsid w:val="00E273B2"/>
    <w:rsid w:val="00E511A3"/>
    <w:rsid w:val="00EA0C71"/>
    <w:rsid w:val="00ED21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0C71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2361EA"/>
    <w:pPr>
      <w:ind w:leftChars="200" w:left="480"/>
    </w:pPr>
  </w:style>
  <w:style w:type="table" w:styleId="TableGrid">
    <w:name w:val="Table Grid"/>
    <w:basedOn w:val="TableNormal"/>
    <w:uiPriority w:val="99"/>
    <w:rsid w:val="002361EA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361EA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361EA"/>
    <w:rPr>
      <w:rFonts w:ascii="Cambria" w:eastAsia="新細明體" w:hAnsi="Cambria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rsid w:val="009B1E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9B1E6B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9B1E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9B1E6B"/>
    <w:rPr>
      <w:rFonts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oleObject" Target="embeddings/oleObject1.bin"/><Relationship Id="rId1" Type="http://schemas.openxmlformats.org/officeDocument/2006/relationships/image" Target="media/image6.png"/><Relationship Id="rId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76</TotalTime>
  <Pages>2</Pages>
  <Words>39</Words>
  <Characters>228</Characters>
  <Application>Microsoft Office Outlook</Application>
  <DocSecurity>0</DocSecurity>
  <Lines>0</Lines>
  <Paragraphs>0</Paragraphs>
  <ScaleCrop>false</ScaleCrop>
  <Company>ksjh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ksjhuser</dc:creator>
  <cp:keywords/>
  <dc:description/>
  <cp:lastModifiedBy>User</cp:lastModifiedBy>
  <cp:revision>15</cp:revision>
  <dcterms:created xsi:type="dcterms:W3CDTF">2011-12-20T05:22:00Z</dcterms:created>
  <dcterms:modified xsi:type="dcterms:W3CDTF">2013-05-12T04:10:00Z</dcterms:modified>
</cp:coreProperties>
</file>