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C92" w:rsidRPr="00BB7B9F" w:rsidRDefault="00D31C92" w:rsidP="00FB13D0">
      <w:pPr>
        <w:jc w:val="center"/>
        <w:rPr>
          <w:rFonts w:ascii="Calibri" w:eastAsia="標楷體" w:hAnsi="Calibri" w:cs="Arial"/>
          <w:b/>
          <w:sz w:val="28"/>
          <w:szCs w:val="28"/>
        </w:rPr>
      </w:pPr>
      <w:r w:rsidRPr="00BB7B9F">
        <w:rPr>
          <w:rFonts w:ascii="Calibri" w:eastAsia="標楷體" w:hAnsi="Calibri" w:cs="Arial" w:hint="eastAsia"/>
          <w:b/>
          <w:sz w:val="28"/>
          <w:szCs w:val="28"/>
        </w:rPr>
        <w:t>宜蘭縣立羅東國中</w:t>
      </w:r>
      <w:r w:rsidRPr="00BB7B9F">
        <w:rPr>
          <w:rFonts w:ascii="Calibri" w:eastAsia="標楷體" w:hAnsi="Calibri" w:cs="Arial"/>
          <w:b/>
          <w:sz w:val="28"/>
          <w:szCs w:val="28"/>
        </w:rPr>
        <w:t>104</w:t>
      </w:r>
      <w:r w:rsidRPr="00BB7B9F">
        <w:rPr>
          <w:rFonts w:ascii="Calibri" w:eastAsia="標楷體" w:hAnsi="Calibri" w:cs="Arial" w:hint="eastAsia"/>
          <w:b/>
          <w:sz w:val="28"/>
          <w:szCs w:val="28"/>
        </w:rPr>
        <w:t>學年度第一學期八年級英語科第三次段考試卷</w:t>
      </w:r>
      <w:r w:rsidRPr="00BB7B9F">
        <w:rPr>
          <w:rFonts w:ascii="Calibri" w:eastAsia="標楷體" w:hAnsi="Calibri" w:cs="Arial"/>
          <w:b/>
          <w:sz w:val="28"/>
          <w:szCs w:val="28"/>
        </w:rPr>
        <w:t xml:space="preserve">  </w:t>
      </w:r>
      <w:r w:rsidRPr="00BB7B9F">
        <w:rPr>
          <w:rFonts w:ascii="Calibri" w:eastAsia="標楷體" w:hAnsi="Calibri" w:cs="Arial" w:hint="eastAsia"/>
          <w:b/>
          <w:sz w:val="28"/>
          <w:szCs w:val="28"/>
        </w:rPr>
        <w:t>命題老師：聯合命題</w:t>
      </w:r>
    </w:p>
    <w:p w:rsidR="00D31C92" w:rsidRPr="00BB7B9F" w:rsidRDefault="00D31C92" w:rsidP="00FB13D0">
      <w:pPr>
        <w:spacing w:line="240" w:lineRule="atLeast"/>
        <w:rPr>
          <w:rFonts w:ascii="Calibri" w:eastAsia="標楷體" w:hAnsi="Calibri" w:cs="Arial"/>
          <w:b/>
        </w:rPr>
      </w:pPr>
      <w:r w:rsidRPr="00BB7B9F">
        <w:rPr>
          <w:rFonts w:ascii="Calibri" w:eastAsia="標楷體" w:hAnsi="Calibri" w:cs="Arial" w:hint="eastAsia"/>
          <w:b/>
        </w:rPr>
        <w:t>＊本份考卷共有</w:t>
      </w:r>
      <w:r w:rsidRPr="00BB7B9F">
        <w:rPr>
          <w:rFonts w:ascii="Calibri" w:eastAsia="標楷體" w:hAnsi="Calibri" w:cs="Arial"/>
          <w:b/>
        </w:rPr>
        <w:t>53</w:t>
      </w:r>
      <w:r w:rsidRPr="00BB7B9F">
        <w:rPr>
          <w:rFonts w:ascii="Calibri" w:eastAsia="標楷體" w:hAnsi="Calibri" w:cs="Arial" w:hint="eastAsia"/>
          <w:b/>
        </w:rPr>
        <w:t>題，</w:t>
      </w:r>
      <w:r w:rsidRPr="00BB7B9F">
        <w:rPr>
          <w:rFonts w:ascii="Calibri" w:eastAsia="標楷體" w:hAnsi="Calibri" w:cs="Arial"/>
          <w:b/>
        </w:rPr>
        <w:t>1~36</w:t>
      </w:r>
      <w:r w:rsidRPr="00BB7B9F">
        <w:rPr>
          <w:rFonts w:ascii="Calibri" w:eastAsia="標楷體" w:hAnsi="Calibri" w:cs="Arial" w:hint="eastAsia"/>
          <w:b/>
        </w:rPr>
        <w:t>題答案請畫在答案卡上，</w:t>
      </w:r>
      <w:r w:rsidRPr="00BB7B9F">
        <w:rPr>
          <w:rFonts w:ascii="Calibri" w:eastAsia="標楷體" w:hAnsi="Calibri" w:cs="Arial"/>
          <w:b/>
        </w:rPr>
        <w:t>37~53</w:t>
      </w:r>
      <w:r w:rsidRPr="00BB7B9F">
        <w:rPr>
          <w:rFonts w:ascii="Calibri" w:eastAsia="標楷體" w:hAnsi="Calibri" w:cs="Arial" w:hint="eastAsia"/>
          <w:b/>
        </w:rPr>
        <w:t>題答案請依題號書寫在</w:t>
      </w:r>
      <w:r w:rsidRPr="00BB7B9F">
        <w:rPr>
          <w:rFonts w:ascii="Calibri" w:eastAsia="標楷體" w:hAnsi="Calibri" w:cs="Arial" w:hint="eastAsia"/>
          <w:b/>
          <w:bdr w:val="single" w:sz="4" w:space="0" w:color="auto"/>
        </w:rPr>
        <w:t>答案欄</w:t>
      </w:r>
      <w:r w:rsidRPr="00BB7B9F">
        <w:rPr>
          <w:rFonts w:ascii="Calibri" w:eastAsia="標楷體" w:hAnsi="Calibri" w:cs="Arial" w:hint="eastAsia"/>
          <w:b/>
        </w:rPr>
        <w:t>。本試題</w:t>
      </w:r>
      <w:r w:rsidRPr="00BB7B9F">
        <w:rPr>
          <w:rFonts w:ascii="Calibri" w:eastAsia="標楷體" w:hAnsi="Calibri" w:cs="Arial" w:hint="eastAsia"/>
          <w:b/>
          <w:u w:val="single"/>
        </w:rPr>
        <w:t>共兩頁</w:t>
      </w:r>
      <w:r w:rsidRPr="00BB7B9F">
        <w:rPr>
          <w:rFonts w:ascii="Calibri" w:eastAsia="標楷體" w:hAnsi="Calibri" w:cs="Arial" w:hint="eastAsia"/>
          <w:b/>
        </w:rPr>
        <w:t>。</w:t>
      </w:r>
    </w:p>
    <w:p w:rsidR="00D31C92" w:rsidRPr="00BB7B9F" w:rsidRDefault="00D31C92" w:rsidP="00F32626">
      <w:pPr>
        <w:spacing w:line="240" w:lineRule="atLeast"/>
        <w:jc w:val="center"/>
        <w:rPr>
          <w:rFonts w:ascii="Calibri" w:eastAsia="標楷體" w:hAnsi="Calibri" w:cs="Arial"/>
          <w:b/>
          <w:sz w:val="28"/>
          <w:szCs w:val="28"/>
        </w:rPr>
        <w:sectPr w:rsidR="00D31C92" w:rsidRPr="00BB7B9F" w:rsidSect="00F32626">
          <w:footerReference w:type="even" r:id="rId7"/>
          <w:footerReference w:type="default" r:id="rId8"/>
          <w:type w:val="continuous"/>
          <w:pgSz w:w="14572" w:h="20639" w:code="12"/>
          <w:pgMar w:top="851" w:right="851" w:bottom="851" w:left="851" w:header="567" w:footer="567" w:gutter="0"/>
          <w:cols w:sep="1" w:space="425"/>
          <w:docGrid w:linePitch="360" w:charSpace="-4423"/>
        </w:sectPr>
      </w:pPr>
    </w:p>
    <w:p w:rsidR="00D31C92" w:rsidRPr="00BB7B9F" w:rsidRDefault="00D31C92" w:rsidP="00B713D1">
      <w:pPr>
        <w:snapToGrid w:val="0"/>
        <w:ind w:left="461" w:hangingChars="192" w:hanging="461"/>
        <w:jc w:val="both"/>
        <w:rPr>
          <w:rFonts w:ascii="Calibri" w:eastAsia="標楷體" w:hAnsi="Calibri"/>
          <w:b/>
        </w:rPr>
      </w:pPr>
      <w:r w:rsidRPr="00BB7B9F">
        <w:rPr>
          <w:rFonts w:ascii="Calibri" w:eastAsia="標楷體" w:hAnsi="Calibri" w:hint="eastAsia"/>
          <w:b/>
        </w:rPr>
        <w:t>一、聽力測驗</w:t>
      </w:r>
      <w:r w:rsidRPr="00BB7B9F">
        <w:rPr>
          <w:rFonts w:ascii="Calibri" w:eastAsia="標楷體" w:hAnsi="Calibri"/>
          <w:b/>
        </w:rPr>
        <w:t xml:space="preserve"> (</w:t>
      </w:r>
      <w:r w:rsidRPr="00BB7B9F">
        <w:rPr>
          <w:rFonts w:ascii="Calibri" w:eastAsia="標楷體" w:hAnsi="Calibri" w:hint="eastAsia"/>
          <w:b/>
        </w:rPr>
        <w:t>本測驗分為</w:t>
      </w:r>
      <w:r w:rsidRPr="00BB7B9F">
        <w:rPr>
          <w:rFonts w:ascii="Calibri" w:eastAsia="標楷體" w:hAnsi="Calibri"/>
          <w:b/>
        </w:rPr>
        <w:t xml:space="preserve"> A</w:t>
      </w:r>
      <w:r w:rsidRPr="00BB7B9F">
        <w:rPr>
          <w:rFonts w:ascii="Calibri" w:eastAsia="標楷體" w:hAnsi="Calibri" w:hint="eastAsia"/>
          <w:b/>
        </w:rPr>
        <w:t>、</w:t>
      </w:r>
      <w:r w:rsidRPr="00BB7B9F">
        <w:rPr>
          <w:rFonts w:ascii="Calibri" w:eastAsia="標楷體" w:hAnsi="Calibri"/>
          <w:b/>
        </w:rPr>
        <w:t>B</w:t>
      </w:r>
      <w:r w:rsidRPr="00BB7B9F">
        <w:rPr>
          <w:rFonts w:ascii="Calibri" w:eastAsia="標楷體" w:hAnsi="Calibri" w:hint="eastAsia"/>
          <w:b/>
        </w:rPr>
        <w:t>、</w:t>
      </w:r>
      <w:r w:rsidRPr="00BB7B9F">
        <w:rPr>
          <w:rFonts w:ascii="Calibri" w:eastAsia="標楷體" w:hAnsi="Calibri"/>
          <w:b/>
        </w:rPr>
        <w:t>C</w:t>
      </w:r>
      <w:r w:rsidRPr="00BB7B9F">
        <w:rPr>
          <w:rFonts w:ascii="Calibri" w:eastAsia="標楷體" w:hAnsi="Calibri" w:hint="eastAsia"/>
          <w:b/>
        </w:rPr>
        <w:t>三部分，共計十題，每題將唸兩次，皆為單選。</w:t>
      </w:r>
      <w:r w:rsidRPr="00BB7B9F">
        <w:rPr>
          <w:rFonts w:ascii="Calibri" w:eastAsia="標楷體" w:hAnsi="Calibri" w:hint="eastAsia"/>
          <w:b/>
          <w:bCs/>
        </w:rPr>
        <w:t>請將答案畫在答案卡上。</w:t>
      </w:r>
      <w:r w:rsidRPr="00BB7B9F">
        <w:rPr>
          <w:rFonts w:ascii="Calibri" w:eastAsia="標楷體" w:hAnsi="Calibri"/>
          <w:b/>
        </w:rPr>
        <w:t>)</w:t>
      </w:r>
    </w:p>
    <w:p w:rsidR="00D31C92" w:rsidRPr="00BB7B9F" w:rsidRDefault="00D31C92" w:rsidP="00B713D1">
      <w:pPr>
        <w:snapToGrid w:val="0"/>
        <w:ind w:left="461" w:hangingChars="192" w:hanging="461"/>
        <w:jc w:val="both"/>
        <w:rPr>
          <w:rFonts w:ascii="Calibri" w:eastAsia="標楷體" w:hAnsi="Calibri"/>
          <w:b/>
        </w:rPr>
      </w:pPr>
      <w:r w:rsidRPr="00BB7B9F">
        <w:rPr>
          <w:rFonts w:ascii="Calibri" w:eastAsia="標楷體" w:hAnsi="Calibri"/>
          <w:b/>
        </w:rPr>
        <w:t xml:space="preserve">    </w:t>
      </w:r>
      <w:r w:rsidRPr="00BB7B9F">
        <w:rPr>
          <w:rFonts w:ascii="Calibri" w:eastAsia="標楷體" w:hAnsi="Calibri" w:hint="eastAsia"/>
          <w:b/>
        </w:rPr>
        <w:t>每題</w:t>
      </w:r>
      <w:r w:rsidRPr="00BB7B9F">
        <w:rPr>
          <w:rFonts w:ascii="Calibri" w:eastAsia="標楷體" w:hAnsi="Calibri"/>
          <w:b/>
        </w:rPr>
        <w:t>2</w:t>
      </w:r>
      <w:r w:rsidRPr="00BB7B9F">
        <w:rPr>
          <w:rFonts w:ascii="Calibri" w:eastAsia="標楷體" w:hAnsi="Calibri" w:hint="eastAsia"/>
          <w:b/>
        </w:rPr>
        <w:t>分，佔</w:t>
      </w:r>
      <w:r w:rsidRPr="00BB7B9F">
        <w:rPr>
          <w:rFonts w:ascii="Calibri" w:eastAsia="標楷體" w:hAnsi="Calibri"/>
          <w:b/>
        </w:rPr>
        <w:t>20%</w:t>
      </w:r>
    </w:p>
    <w:p w:rsidR="00D31C92" w:rsidRPr="00BB7B9F" w:rsidRDefault="00D31C92" w:rsidP="005252EB">
      <w:pPr>
        <w:pStyle w:val="ListParagraph"/>
        <w:numPr>
          <w:ilvl w:val="0"/>
          <w:numId w:val="2"/>
        </w:numPr>
        <w:snapToGrid w:val="0"/>
        <w:ind w:leftChars="0"/>
        <w:jc w:val="both"/>
        <w:rPr>
          <w:rFonts w:ascii="Calibri" w:hAnsi="Calibri"/>
          <w:b/>
        </w:rPr>
      </w:pPr>
      <w:r w:rsidRPr="00BB7B9F">
        <w:rPr>
          <w:rFonts w:ascii="Calibri" w:hAnsi="Calibri" w:hint="eastAsia"/>
          <w:b/>
        </w:rPr>
        <w:t>辨識句意：根據聽到的內容，選出符合描述的圖片或符</w:t>
      </w:r>
    </w:p>
    <w:p w:rsidR="00D31C92" w:rsidRPr="00BB7B9F" w:rsidRDefault="00D31C92" w:rsidP="00FB13D0">
      <w:pPr>
        <w:pStyle w:val="ListParagraph"/>
        <w:snapToGrid w:val="0"/>
        <w:ind w:leftChars="0" w:left="412"/>
        <w:jc w:val="both"/>
        <w:rPr>
          <w:rFonts w:ascii="Calibri" w:hAnsi="Calibri"/>
        </w:rPr>
      </w:pPr>
      <w:r w:rsidRPr="00BB7B9F">
        <w:rPr>
          <w:rFonts w:ascii="Calibri" w:hAnsi="Calibri" w:hint="eastAsia"/>
          <w:b/>
        </w:rPr>
        <w:t>合圖片的描述。</w:t>
      </w:r>
      <w:r w:rsidRPr="00BB7B9F">
        <w:rPr>
          <w:rFonts w:ascii="Calibri" w:hAnsi="Calibri"/>
        </w:rPr>
        <w:t xml:space="preserve">           </w:t>
      </w:r>
    </w:p>
    <w:p w:rsidR="00D31C92" w:rsidRPr="00BB7B9F" w:rsidRDefault="00D31C92" w:rsidP="00B713D1">
      <w:pPr>
        <w:snapToGrid w:val="0"/>
        <w:ind w:leftChars="-10" w:hangingChars="10" w:hanging="24"/>
        <w:rPr>
          <w:rFonts w:ascii="Calibri" w:eastAsia="標楷體" w:hAnsi="Calibri"/>
        </w:rPr>
      </w:pPr>
      <w:r w:rsidRPr="00BB7B9F">
        <w:rPr>
          <w:rFonts w:ascii="Calibri" w:hAnsi="Calibri"/>
          <w:lang w:val="pt-BR"/>
        </w:rPr>
        <w:t>1.</w:t>
      </w:r>
    </w:p>
    <w:tbl>
      <w:tblPr>
        <w:tblW w:w="6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2012"/>
        <w:gridCol w:w="2126"/>
        <w:gridCol w:w="2137"/>
      </w:tblGrid>
      <w:tr w:rsidR="00D31C92" w:rsidRPr="00BB7B9F" w:rsidTr="006E799F">
        <w:trPr>
          <w:trHeight w:val="269"/>
        </w:trPr>
        <w:tc>
          <w:tcPr>
            <w:tcW w:w="2012" w:type="dxa"/>
            <w:tcBorders>
              <w:bottom w:val="nil"/>
            </w:tcBorders>
          </w:tcPr>
          <w:p w:rsidR="00D31C92" w:rsidRPr="00BB7B9F" w:rsidRDefault="00D31C92" w:rsidP="006E799F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Calibri" w:hAnsi="Calibri"/>
                <w:lang w:val="pt-BR"/>
              </w:rPr>
            </w:pPr>
            <w:r w:rsidRPr="00BB7B9F">
              <w:rPr>
                <w:rFonts w:ascii="Calibri" w:hAnsi="Calibri"/>
                <w:lang w:val="pt-BR"/>
              </w:rPr>
              <w:t>(</w:t>
            </w:r>
            <w:r w:rsidRPr="00BB7B9F">
              <w:rPr>
                <w:rFonts w:ascii="Calibri" w:hAnsi="Calibri"/>
              </w:rPr>
              <w:t>A</w:t>
            </w:r>
            <w:r w:rsidRPr="00BB7B9F">
              <w:rPr>
                <w:rFonts w:ascii="Calibri" w:hAnsi="Calibri"/>
                <w:lang w:val="pt-BR"/>
              </w:rPr>
              <w:t>)</w:t>
            </w:r>
          </w:p>
        </w:tc>
        <w:tc>
          <w:tcPr>
            <w:tcW w:w="2126" w:type="dxa"/>
            <w:tcBorders>
              <w:bottom w:val="nil"/>
            </w:tcBorders>
          </w:tcPr>
          <w:p w:rsidR="00D31C92" w:rsidRPr="00BB7B9F" w:rsidRDefault="00D31C92" w:rsidP="006E799F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Calibri" w:hAnsi="Calibri"/>
                <w:lang w:val="pt-BR"/>
              </w:rPr>
            </w:pPr>
            <w:r w:rsidRPr="00BB7B9F">
              <w:rPr>
                <w:rFonts w:ascii="Calibri" w:hAnsi="Calibri"/>
                <w:lang w:val="pt-BR"/>
              </w:rPr>
              <w:t>(</w:t>
            </w:r>
            <w:r w:rsidRPr="00BB7B9F">
              <w:rPr>
                <w:rFonts w:ascii="Calibri" w:hAnsi="Calibri"/>
              </w:rPr>
              <w:t>B</w:t>
            </w:r>
            <w:r w:rsidRPr="00BB7B9F">
              <w:rPr>
                <w:rFonts w:ascii="Calibri" w:hAnsi="Calibri"/>
                <w:lang w:val="pt-BR"/>
              </w:rPr>
              <w:t>)</w:t>
            </w:r>
          </w:p>
        </w:tc>
        <w:tc>
          <w:tcPr>
            <w:tcW w:w="2137" w:type="dxa"/>
            <w:tcBorders>
              <w:bottom w:val="nil"/>
            </w:tcBorders>
          </w:tcPr>
          <w:p w:rsidR="00D31C92" w:rsidRPr="00BB7B9F" w:rsidRDefault="00D31C92" w:rsidP="006E799F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Calibri" w:hAnsi="Calibri"/>
                <w:lang w:val="pt-BR"/>
              </w:rPr>
            </w:pPr>
            <w:r w:rsidRPr="00BB7B9F">
              <w:rPr>
                <w:rFonts w:ascii="Calibri" w:hAnsi="Calibri"/>
                <w:lang w:val="pt-BR"/>
              </w:rPr>
              <w:t>(</w:t>
            </w:r>
            <w:r w:rsidRPr="00BB7B9F">
              <w:rPr>
                <w:rFonts w:ascii="Calibri" w:hAnsi="Calibri"/>
              </w:rPr>
              <w:t>C</w:t>
            </w:r>
            <w:r w:rsidRPr="00BB7B9F">
              <w:rPr>
                <w:rFonts w:ascii="Calibri" w:hAnsi="Calibri"/>
                <w:lang w:val="pt-BR"/>
              </w:rPr>
              <w:t>)</w:t>
            </w:r>
          </w:p>
        </w:tc>
      </w:tr>
      <w:tr w:rsidR="00D31C92" w:rsidRPr="00BB7B9F" w:rsidTr="006E799F">
        <w:trPr>
          <w:trHeight w:val="1347"/>
        </w:trPr>
        <w:tc>
          <w:tcPr>
            <w:tcW w:w="2012" w:type="dxa"/>
            <w:tcBorders>
              <w:top w:val="nil"/>
            </w:tcBorders>
            <w:vAlign w:val="center"/>
          </w:tcPr>
          <w:p w:rsidR="00D31C92" w:rsidRPr="00BB7B9F" w:rsidRDefault="00D31C92" w:rsidP="006E799F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Calibri" w:hAnsi="Calibri"/>
                <w:lang w:val="pt-BR"/>
              </w:rPr>
            </w:pPr>
            <w:r w:rsidRPr="00DA1AEB">
              <w:rPr>
                <w:rFonts w:ascii="Calibri" w:hAnsi="Calibri"/>
                <w:noProof/>
                <w:position w:val="-13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i1025" type="#_x0000_t75" alt="566950 [轉換]-a" style="width:1in;height:76.5pt;visibility:visible">
                  <v:imagedata r:id="rId9" o:title=""/>
                </v:shape>
              </w:pic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D31C92" w:rsidRPr="00BB7B9F" w:rsidRDefault="00D31C92" w:rsidP="006E799F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Calibri" w:hAnsi="Calibri"/>
                <w:lang w:val="pt-BR"/>
              </w:rPr>
            </w:pPr>
            <w:r w:rsidRPr="00DA1AEB">
              <w:rPr>
                <w:rFonts w:ascii="Calibri" w:hAnsi="Calibri"/>
                <w:noProof/>
                <w:position w:val="-134"/>
              </w:rPr>
              <w:pict>
                <v:shape id="圖片 3" o:spid="_x0000_i1026" type="#_x0000_t75" alt="566950 [轉換]-b" style="width:1in;height:76.5pt;visibility:visible">
                  <v:imagedata r:id="rId10" o:title=""/>
                </v:shape>
              </w:pict>
            </w:r>
          </w:p>
        </w:tc>
        <w:tc>
          <w:tcPr>
            <w:tcW w:w="2137" w:type="dxa"/>
            <w:tcBorders>
              <w:top w:val="nil"/>
            </w:tcBorders>
          </w:tcPr>
          <w:p w:rsidR="00D31C92" w:rsidRPr="00BB7B9F" w:rsidRDefault="00D31C92" w:rsidP="006E799F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Calibri" w:hAnsi="Calibri"/>
                <w:lang w:val="pt-BR"/>
              </w:rPr>
            </w:pPr>
            <w:r w:rsidRPr="00DA1AEB">
              <w:rPr>
                <w:rFonts w:ascii="Calibri" w:hAnsi="Calibri"/>
                <w:noProof/>
                <w:position w:val="-134"/>
              </w:rPr>
              <w:pict>
                <v:shape id="圖片 4" o:spid="_x0000_i1027" type="#_x0000_t75" alt="566950 [轉換]-c" style="width:1in;height:76.5pt;visibility:visible">
                  <v:imagedata r:id="rId11" o:title=""/>
                </v:shape>
              </w:pict>
            </w:r>
          </w:p>
        </w:tc>
      </w:tr>
    </w:tbl>
    <w:p w:rsidR="00D31C92" w:rsidRPr="00BB7B9F" w:rsidRDefault="00D31C92" w:rsidP="00CD7056">
      <w:pPr>
        <w:kinsoku w:val="0"/>
        <w:overflowPunct w:val="0"/>
        <w:autoSpaceDE w:val="0"/>
        <w:autoSpaceDN w:val="0"/>
        <w:snapToGrid w:val="0"/>
        <w:ind w:leftChars="-9" w:left="240" w:hangingChars="109" w:hanging="262"/>
        <w:rPr>
          <w:rFonts w:ascii="Calibri" w:hAnsi="Calibri"/>
          <w:lang w:val="pt-BR"/>
        </w:rPr>
      </w:pPr>
      <w:r w:rsidRPr="00BB7B9F">
        <w:rPr>
          <w:rFonts w:ascii="Calibri" w:hAnsi="Calibri"/>
          <w:lang w:val="pt-BR"/>
        </w:rPr>
        <w:t>2.</w:t>
      </w:r>
      <w:r w:rsidRPr="00BB7B9F">
        <w:rPr>
          <w:rFonts w:ascii="Calibri" w:hAnsi="Calibri"/>
        </w:rPr>
        <w:t>(</w:t>
      </w:r>
      <w:r w:rsidRPr="00BB7B9F">
        <w:rPr>
          <w:rFonts w:ascii="Calibri" w:hAnsi="Calibri" w:hint="eastAsia"/>
        </w:rPr>
        <w:t>Ａ</w:t>
      </w:r>
      <w:r w:rsidRPr="00BB7B9F">
        <w:rPr>
          <w:rFonts w:ascii="Calibri" w:hAnsi="Calibri"/>
        </w:rPr>
        <w:t>)</w:t>
      </w:r>
      <w:r w:rsidRPr="00BB7B9F">
        <w:rPr>
          <w:rFonts w:ascii="Calibri" w:hAnsi="Calibri" w:hint="eastAsia"/>
          <w:w w:val="25"/>
        </w:rPr>
        <w:t xml:space="preserve">　</w:t>
      </w:r>
      <w:r w:rsidRPr="00BB7B9F">
        <w:rPr>
          <w:rFonts w:ascii="Calibri" w:hAnsi="Calibri"/>
          <w:position w:val="-88"/>
        </w:rPr>
        <w:object w:dxaOrig="4303" w:dyaOrig="1083">
          <v:shape id="_x0000_i1028" type="#_x0000_t75" style="width:215.25pt;height:54pt" o:ole="">
            <v:imagedata r:id="rId12" o:title=""/>
          </v:shape>
          <o:OLEObject Type="Embed" ProgID="Word.Document.8" ShapeID="_x0000_i1028" DrawAspect="Content" ObjectID="_1513689313" r:id="rId13">
            <o:FieldCodes>\s</o:FieldCodes>
          </o:OLEObject>
        </w:object>
      </w:r>
      <w:r w:rsidRPr="00BB7B9F">
        <w:rPr>
          <w:rFonts w:ascii="Calibri" w:hAnsi="Calibri"/>
        </w:rPr>
        <w:br/>
        <w:t>(</w:t>
      </w:r>
      <w:r w:rsidRPr="00BB7B9F">
        <w:rPr>
          <w:rFonts w:ascii="Calibri" w:hAnsi="Calibri" w:hint="eastAsia"/>
        </w:rPr>
        <w:t>Ｂ</w:t>
      </w:r>
      <w:r w:rsidRPr="00BB7B9F">
        <w:rPr>
          <w:rFonts w:ascii="Calibri" w:hAnsi="Calibri"/>
        </w:rPr>
        <w:t>)</w:t>
      </w:r>
      <w:r w:rsidRPr="00BB7B9F">
        <w:rPr>
          <w:rFonts w:ascii="Calibri" w:hAnsi="Calibri" w:hint="eastAsia"/>
          <w:w w:val="25"/>
        </w:rPr>
        <w:t xml:space="preserve">　</w:t>
      </w:r>
      <w:r w:rsidRPr="00BB7B9F">
        <w:rPr>
          <w:rFonts w:ascii="Calibri" w:hAnsi="Calibri"/>
          <w:position w:val="-88"/>
        </w:rPr>
        <w:object w:dxaOrig="4322" w:dyaOrig="1079">
          <v:shape id="_x0000_i1029" type="#_x0000_t75" style="width:3in;height:54pt" o:ole="">
            <v:imagedata r:id="rId14" o:title=""/>
          </v:shape>
          <o:OLEObject Type="Embed" ProgID="Word.Document.8" ShapeID="_x0000_i1029" DrawAspect="Content" ObjectID="_1513689314" r:id="rId15">
            <o:FieldCodes>\s</o:FieldCodes>
          </o:OLEObject>
        </w:object>
      </w:r>
      <w:r w:rsidRPr="00BB7B9F">
        <w:rPr>
          <w:rFonts w:ascii="Calibri" w:hAnsi="Calibri"/>
        </w:rPr>
        <w:br/>
        <w:t>(</w:t>
      </w:r>
      <w:r w:rsidRPr="00BB7B9F">
        <w:rPr>
          <w:rFonts w:ascii="Calibri" w:hAnsi="Calibri" w:hint="eastAsia"/>
        </w:rPr>
        <w:t>Ｃ</w:t>
      </w:r>
      <w:r w:rsidRPr="00BB7B9F">
        <w:rPr>
          <w:rFonts w:ascii="Calibri" w:hAnsi="Calibri"/>
        </w:rPr>
        <w:t>)</w:t>
      </w:r>
      <w:r w:rsidRPr="00BB7B9F">
        <w:rPr>
          <w:rFonts w:ascii="Calibri" w:hAnsi="Calibri" w:hint="eastAsia"/>
          <w:w w:val="25"/>
        </w:rPr>
        <w:t xml:space="preserve">　</w:t>
      </w:r>
      <w:r w:rsidRPr="00BB7B9F">
        <w:rPr>
          <w:rFonts w:ascii="Calibri" w:hAnsi="Calibri"/>
          <w:position w:val="-88"/>
        </w:rPr>
        <w:object w:dxaOrig="4322" w:dyaOrig="1079">
          <v:shape id="_x0000_i1030" type="#_x0000_t75" style="width:3in;height:54pt" o:ole="">
            <v:imagedata r:id="rId16" o:title=""/>
          </v:shape>
          <o:OLEObject Type="Embed" ProgID="Word.Document.8" ShapeID="_x0000_i1030" DrawAspect="Content" ObjectID="_1513689315" r:id="rId17">
            <o:FieldCodes>\s</o:FieldCodes>
          </o:OLEObject>
        </w:object>
      </w:r>
    </w:p>
    <w:p w:rsidR="00D31C92" w:rsidRPr="00BB7B9F" w:rsidRDefault="00D31C92" w:rsidP="00B713D1">
      <w:pPr>
        <w:kinsoku w:val="0"/>
        <w:overflowPunct w:val="0"/>
        <w:autoSpaceDE w:val="0"/>
        <w:autoSpaceDN w:val="0"/>
        <w:snapToGrid w:val="0"/>
        <w:ind w:leftChars="-9" w:hangingChars="9" w:hanging="22"/>
        <w:rPr>
          <w:rFonts w:ascii="Calibri" w:hAnsi="Calibri"/>
          <w:lang w:val="pt-BR"/>
        </w:rPr>
      </w:pPr>
      <w:r w:rsidRPr="00BB7B9F">
        <w:rPr>
          <w:rFonts w:ascii="Calibri" w:hAnsi="Calibri"/>
          <w:lang w:val="pt-BR"/>
        </w:rPr>
        <w:t>3.</w:t>
      </w:r>
    </w:p>
    <w:tbl>
      <w:tblPr>
        <w:tblpPr w:leftFromText="180" w:rightFromText="180" w:vertAnchor="text" w:horzAnchor="margin" w:tblpY="18"/>
        <w:tblW w:w="6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2071"/>
        <w:gridCol w:w="2126"/>
        <w:gridCol w:w="2068"/>
      </w:tblGrid>
      <w:tr w:rsidR="00D31C92" w:rsidRPr="00BB7B9F" w:rsidTr="006E799F">
        <w:trPr>
          <w:trHeight w:val="243"/>
        </w:trPr>
        <w:tc>
          <w:tcPr>
            <w:tcW w:w="2071" w:type="dxa"/>
            <w:tcBorders>
              <w:bottom w:val="nil"/>
            </w:tcBorders>
          </w:tcPr>
          <w:p w:rsidR="00D31C92" w:rsidRPr="00BB7B9F" w:rsidRDefault="00D31C92" w:rsidP="006E799F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Calibri" w:hAnsi="Calibri"/>
                <w:lang w:val="pt-BR"/>
              </w:rPr>
            </w:pPr>
            <w:r w:rsidRPr="00BB7B9F">
              <w:rPr>
                <w:rFonts w:ascii="Calibri" w:hAnsi="Calibri"/>
                <w:lang w:val="pt-BR"/>
              </w:rPr>
              <w:t>(</w:t>
            </w:r>
            <w:r w:rsidRPr="00BB7B9F">
              <w:rPr>
                <w:rFonts w:ascii="Calibri" w:hAnsi="Calibri"/>
              </w:rPr>
              <w:t>A</w:t>
            </w:r>
            <w:r w:rsidRPr="00BB7B9F">
              <w:rPr>
                <w:rFonts w:ascii="Calibri" w:hAnsi="Calibri"/>
                <w:lang w:val="pt-BR"/>
              </w:rPr>
              <w:t>)</w:t>
            </w:r>
          </w:p>
        </w:tc>
        <w:tc>
          <w:tcPr>
            <w:tcW w:w="2126" w:type="dxa"/>
            <w:tcBorders>
              <w:bottom w:val="nil"/>
            </w:tcBorders>
          </w:tcPr>
          <w:p w:rsidR="00D31C92" w:rsidRPr="00BB7B9F" w:rsidRDefault="00D31C92" w:rsidP="006E799F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Calibri" w:hAnsi="Calibri"/>
                <w:lang w:val="pt-BR"/>
              </w:rPr>
            </w:pPr>
            <w:r w:rsidRPr="00BB7B9F">
              <w:rPr>
                <w:rFonts w:ascii="Calibri" w:hAnsi="Calibri"/>
                <w:lang w:val="pt-BR"/>
              </w:rPr>
              <w:t>(</w:t>
            </w:r>
            <w:r w:rsidRPr="00BB7B9F">
              <w:rPr>
                <w:rFonts w:ascii="Calibri" w:hAnsi="Calibri"/>
              </w:rPr>
              <w:t>B</w:t>
            </w:r>
            <w:r w:rsidRPr="00BB7B9F">
              <w:rPr>
                <w:rFonts w:ascii="Calibri" w:hAnsi="Calibri"/>
                <w:lang w:val="pt-BR"/>
              </w:rPr>
              <w:t>)</w:t>
            </w:r>
          </w:p>
        </w:tc>
        <w:tc>
          <w:tcPr>
            <w:tcW w:w="2068" w:type="dxa"/>
            <w:tcBorders>
              <w:bottom w:val="nil"/>
            </w:tcBorders>
          </w:tcPr>
          <w:p w:rsidR="00D31C92" w:rsidRPr="00BB7B9F" w:rsidRDefault="00D31C92" w:rsidP="006E799F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Calibri" w:hAnsi="Calibri"/>
                <w:lang w:val="pt-BR"/>
              </w:rPr>
            </w:pPr>
            <w:r w:rsidRPr="00BB7B9F">
              <w:rPr>
                <w:rFonts w:ascii="Calibri" w:hAnsi="Calibri"/>
                <w:lang w:val="pt-BR"/>
              </w:rPr>
              <w:t>(</w:t>
            </w:r>
            <w:r w:rsidRPr="00BB7B9F">
              <w:rPr>
                <w:rFonts w:ascii="Calibri" w:hAnsi="Calibri"/>
              </w:rPr>
              <w:t>C</w:t>
            </w:r>
            <w:r w:rsidRPr="00BB7B9F">
              <w:rPr>
                <w:rFonts w:ascii="Calibri" w:hAnsi="Calibri"/>
                <w:lang w:val="pt-BR"/>
              </w:rPr>
              <w:t>)</w:t>
            </w:r>
          </w:p>
        </w:tc>
      </w:tr>
      <w:tr w:rsidR="00D31C92" w:rsidRPr="00BB7B9F" w:rsidTr="00C55B7D">
        <w:trPr>
          <w:trHeight w:val="1684"/>
        </w:trPr>
        <w:tc>
          <w:tcPr>
            <w:tcW w:w="2071" w:type="dxa"/>
            <w:tcBorders>
              <w:top w:val="nil"/>
            </w:tcBorders>
          </w:tcPr>
          <w:p w:rsidR="00D31C92" w:rsidRPr="00BB7B9F" w:rsidRDefault="00D31C92" w:rsidP="00072ED8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Calibri" w:hAnsi="Calibri"/>
                <w:lang w:val="pt-BR"/>
              </w:rPr>
            </w:pPr>
            <w:r w:rsidRPr="00DA1AEB">
              <w:rPr>
                <w:noProof/>
                <w:position w:val="-174"/>
              </w:rPr>
              <w:pict>
                <v:shape id="圖片 5" o:spid="_x0000_i1031" type="#_x0000_t75" alt="541301 [轉換]" style="width:80.25pt;height:74.25pt;visibility:visible">
                  <v:imagedata r:id="rId18" o:title=""/>
                </v:shape>
              </w:pict>
            </w:r>
          </w:p>
        </w:tc>
        <w:tc>
          <w:tcPr>
            <w:tcW w:w="2126" w:type="dxa"/>
            <w:tcBorders>
              <w:top w:val="nil"/>
            </w:tcBorders>
          </w:tcPr>
          <w:p w:rsidR="00D31C92" w:rsidRPr="00BB7B9F" w:rsidRDefault="00D31C92" w:rsidP="006E799F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Calibri" w:hAnsi="Calibri"/>
                <w:lang w:val="pt-BR"/>
              </w:rPr>
            </w:pPr>
            <w:r w:rsidRPr="00DA1AEB">
              <w:rPr>
                <w:noProof/>
                <w:position w:val="-184"/>
              </w:rPr>
              <w:pict>
                <v:shape id="圖片 6" o:spid="_x0000_i1032" type="#_x0000_t75" alt="541301 [轉換]-a" style="width:73.5pt;height:74.25pt;visibility:visible">
                  <v:imagedata r:id="rId19" o:title="" croptop="-3396f" cropbottom="-3396f"/>
                </v:shape>
              </w:pict>
            </w:r>
          </w:p>
        </w:tc>
        <w:tc>
          <w:tcPr>
            <w:tcW w:w="2068" w:type="dxa"/>
            <w:tcBorders>
              <w:top w:val="nil"/>
            </w:tcBorders>
          </w:tcPr>
          <w:p w:rsidR="00D31C92" w:rsidRPr="00BB7B9F" w:rsidRDefault="00D31C92" w:rsidP="006E799F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Calibri" w:hAnsi="Calibri"/>
                <w:lang w:val="pt-BR"/>
              </w:rPr>
            </w:pPr>
            <w:r w:rsidRPr="00DA1AEB">
              <w:rPr>
                <w:noProof/>
                <w:position w:val="-168"/>
              </w:rPr>
              <w:pict>
                <v:shape id="圖片 8" o:spid="_x0000_i1033" type="#_x0000_t75" alt="541301 [轉換]-b" style="width:78.75pt;height:74.25pt;visibility:visible">
                  <v:imagedata r:id="rId20" o:title=""/>
                </v:shape>
              </w:pict>
            </w:r>
          </w:p>
        </w:tc>
      </w:tr>
    </w:tbl>
    <w:p w:rsidR="00D31C92" w:rsidRPr="00BB7B9F" w:rsidRDefault="00D31C92" w:rsidP="00B713D1">
      <w:pPr>
        <w:snapToGrid w:val="0"/>
        <w:rPr>
          <w:rFonts w:ascii="Calibri" w:eastAsia="標楷體" w:hAnsi="Calibri"/>
          <w:b/>
        </w:rPr>
      </w:pPr>
      <w:bookmarkStart w:id="0" w:name="Q_138A4F3C9CEF47C1A30DE233FFE12127"/>
      <w:r w:rsidRPr="00BB7B9F">
        <w:rPr>
          <w:rFonts w:ascii="Calibri" w:eastAsia="標楷體" w:hAnsi="Calibri"/>
          <w:b/>
        </w:rPr>
        <w:t>B</w:t>
      </w:r>
      <w:r w:rsidRPr="00BB7B9F">
        <w:rPr>
          <w:rFonts w:ascii="Calibri" w:eastAsia="標楷體" w:hAnsi="Calibri" w:hint="eastAsia"/>
          <w:b/>
        </w:rPr>
        <w:t>、基本問答：根據聽到的內容，選出一個最適合的回應句。</w:t>
      </w:r>
    </w:p>
    <w:p w:rsidR="00D31C92" w:rsidRPr="00BB7B9F" w:rsidRDefault="00D31C92" w:rsidP="00B713D1">
      <w:pPr>
        <w:snapToGrid w:val="0"/>
        <w:rPr>
          <w:rFonts w:ascii="Calibri" w:eastAsia="標楷體" w:hAnsi="Calibri"/>
        </w:rPr>
      </w:pPr>
      <w:r w:rsidRPr="00BB7B9F">
        <w:rPr>
          <w:rFonts w:ascii="Calibri" w:eastAsia="標楷體" w:hAnsi="Calibri"/>
        </w:rPr>
        <w:t>4. (A) They got there at 2 p.m.</w:t>
      </w:r>
    </w:p>
    <w:p w:rsidR="00D31C92" w:rsidRPr="00BB7B9F" w:rsidRDefault="00D31C92" w:rsidP="00072ED8">
      <w:pPr>
        <w:snapToGrid w:val="0"/>
        <w:ind w:firstLineChars="100" w:firstLine="240"/>
        <w:rPr>
          <w:rFonts w:ascii="Calibri" w:eastAsia="標楷體" w:hAnsi="Calibri"/>
        </w:rPr>
      </w:pPr>
      <w:r w:rsidRPr="00BB7B9F">
        <w:rPr>
          <w:rFonts w:ascii="Calibri" w:eastAsia="標楷體" w:hAnsi="Calibri"/>
        </w:rPr>
        <w:t xml:space="preserve">(B) They will take a bus to </w:t>
      </w:r>
      <w:smartTag w:uri="urn:schemas-microsoft-com:office:smarttags" w:element="place">
        <w:smartTag w:uri="urn:schemas-microsoft-com:office:smarttags" w:element="City">
          <w:r w:rsidRPr="00BB7B9F">
            <w:rPr>
              <w:rFonts w:ascii="Calibri" w:eastAsia="標楷體" w:hAnsi="Calibri"/>
            </w:rPr>
            <w:t>Taipei</w:t>
          </w:r>
        </w:smartTag>
      </w:smartTag>
      <w:r w:rsidRPr="00BB7B9F">
        <w:rPr>
          <w:rFonts w:ascii="Calibri" w:eastAsia="標楷體" w:hAnsi="Calibri"/>
        </w:rPr>
        <w:t>.</w:t>
      </w:r>
    </w:p>
    <w:p w:rsidR="00D31C92" w:rsidRPr="00BB7B9F" w:rsidRDefault="00D31C92" w:rsidP="00072ED8">
      <w:pPr>
        <w:snapToGrid w:val="0"/>
        <w:ind w:firstLineChars="100" w:firstLine="240"/>
        <w:rPr>
          <w:rFonts w:ascii="Calibri" w:eastAsia="標楷體" w:hAnsi="Calibri"/>
        </w:rPr>
      </w:pPr>
      <w:r w:rsidRPr="00BB7B9F">
        <w:rPr>
          <w:rFonts w:ascii="Calibri" w:eastAsia="標楷體" w:hAnsi="Calibri"/>
        </w:rPr>
        <w:t>(C) They won’t arrive here until about 11 p.m.</w:t>
      </w:r>
    </w:p>
    <w:p w:rsidR="00D31C92" w:rsidRPr="00BB7B9F" w:rsidRDefault="00D31C92" w:rsidP="00A26BB9">
      <w:pPr>
        <w:rPr>
          <w:rFonts w:ascii="Calibri" w:hAnsi="Calibri"/>
        </w:rPr>
      </w:pPr>
      <w:r w:rsidRPr="00BB7B9F">
        <w:rPr>
          <w:rFonts w:ascii="Calibri" w:hAnsi="Calibri"/>
        </w:rPr>
        <w:t>5. (A) It’s going to be a great trip.</w:t>
      </w:r>
    </w:p>
    <w:p w:rsidR="00D31C92" w:rsidRPr="00BB7B9F" w:rsidRDefault="00D31C92" w:rsidP="00A26BB9">
      <w:pPr>
        <w:ind w:left="283" w:hangingChars="118" w:hanging="283"/>
        <w:rPr>
          <w:rFonts w:ascii="Calibri" w:hAnsi="Calibri"/>
        </w:rPr>
      </w:pPr>
      <w:r w:rsidRPr="00BB7B9F">
        <w:rPr>
          <w:rFonts w:ascii="Calibri" w:hAnsi="Calibri"/>
        </w:rPr>
        <w:t xml:space="preserve">  (B) We’re going back to Hualien.</w:t>
      </w:r>
    </w:p>
    <w:p w:rsidR="00D31C92" w:rsidRPr="00BB7B9F" w:rsidRDefault="00D31C92" w:rsidP="00A26BB9">
      <w:pPr>
        <w:ind w:firstLineChars="100" w:firstLine="240"/>
        <w:rPr>
          <w:rFonts w:ascii="Calibri" w:hAnsi="Calibri"/>
        </w:rPr>
      </w:pPr>
      <w:r w:rsidRPr="00BB7B9F">
        <w:rPr>
          <w:rFonts w:ascii="Calibri" w:hAnsi="Calibri"/>
        </w:rPr>
        <w:t>(C) I’m going to do my homework.</w:t>
      </w:r>
    </w:p>
    <w:p w:rsidR="00D31C92" w:rsidRPr="00BB7B9F" w:rsidRDefault="00D31C92" w:rsidP="00D333D4">
      <w:pPr>
        <w:ind w:left="840" w:hangingChars="350" w:hanging="840"/>
        <w:rPr>
          <w:rFonts w:ascii="Calibri" w:hAnsi="Calibri"/>
        </w:rPr>
      </w:pPr>
      <w:r w:rsidRPr="00BB7B9F">
        <w:rPr>
          <w:rFonts w:ascii="Calibri" w:hAnsi="Calibri"/>
        </w:rPr>
        <w:t>6.</w:t>
      </w:r>
      <w:r w:rsidRPr="00BB7B9F">
        <w:rPr>
          <w:rFonts w:ascii="Calibri" w:hAnsi="Calibri" w:cs="細明體"/>
        </w:rPr>
        <w:t xml:space="preserve"> </w:t>
      </w:r>
      <w:r w:rsidRPr="00BB7B9F">
        <w:rPr>
          <w:rFonts w:ascii="Calibri" w:hAnsi="Calibri"/>
        </w:rPr>
        <w:t>(A) In the early morning. (B)</w:t>
      </w:r>
      <w:r w:rsidRPr="00BB7B9F">
        <w:rPr>
          <w:rFonts w:ascii="Calibri" w:hAnsi="Calibri" w:hint="eastAsia"/>
          <w:w w:val="25"/>
        </w:rPr>
        <w:t xml:space="preserve">　</w:t>
      </w:r>
      <w:r w:rsidRPr="00BB7B9F">
        <w:rPr>
          <w:rFonts w:ascii="Calibri" w:hAnsi="Calibri"/>
        </w:rPr>
        <w:t>At the MRT station. (C)</w:t>
      </w:r>
      <w:r w:rsidRPr="00BB7B9F">
        <w:rPr>
          <w:rFonts w:ascii="Calibri" w:hAnsi="Calibri" w:hint="eastAsia"/>
          <w:w w:val="25"/>
        </w:rPr>
        <w:t xml:space="preserve">　</w:t>
      </w:r>
      <w:r w:rsidRPr="00BB7B9F">
        <w:rPr>
          <w:rFonts w:ascii="Calibri" w:hAnsi="Calibri"/>
        </w:rPr>
        <w:t>By bus.</w:t>
      </w:r>
      <w:r w:rsidRPr="00BB7B9F">
        <w:rPr>
          <w:rFonts w:ascii="Calibri" w:hAnsi="Calibri" w:cs="細明體"/>
        </w:rPr>
        <w:t xml:space="preserve"> </w:t>
      </w:r>
    </w:p>
    <w:p w:rsidR="00D31C92" w:rsidRPr="00BB7B9F" w:rsidRDefault="00D31C92" w:rsidP="00A26BB9">
      <w:pPr>
        <w:rPr>
          <w:rFonts w:ascii="Calibri" w:hAnsi="Calibri"/>
        </w:rPr>
      </w:pPr>
      <w:r w:rsidRPr="00BB7B9F">
        <w:rPr>
          <w:rFonts w:ascii="Calibri" w:hAnsi="Calibri"/>
        </w:rPr>
        <w:t>7. (A) Well, the parking lot is very big.</w:t>
      </w:r>
    </w:p>
    <w:p w:rsidR="00D31C92" w:rsidRPr="00BB7B9F" w:rsidRDefault="00D31C92" w:rsidP="00A26BB9">
      <w:pPr>
        <w:ind w:left="283" w:hangingChars="118" w:hanging="283"/>
        <w:rPr>
          <w:rFonts w:ascii="Calibri" w:hAnsi="Calibri"/>
        </w:rPr>
      </w:pPr>
      <w:r w:rsidRPr="00BB7B9F">
        <w:rPr>
          <w:rFonts w:ascii="Calibri" w:hAnsi="Calibri"/>
        </w:rPr>
        <w:t xml:space="preserve">  (B) Yes, there is one behind the hotel.</w:t>
      </w:r>
    </w:p>
    <w:p w:rsidR="00D31C92" w:rsidRPr="00BB7B9F" w:rsidRDefault="00D31C92" w:rsidP="00A26BB9">
      <w:pPr>
        <w:ind w:leftChars="100" w:left="283" w:hangingChars="18" w:hanging="43"/>
        <w:rPr>
          <w:rFonts w:ascii="Calibri" w:hAnsi="Calibri"/>
        </w:rPr>
      </w:pPr>
      <w:r w:rsidRPr="00BB7B9F">
        <w:rPr>
          <w:rFonts w:ascii="Calibri" w:hAnsi="Calibri"/>
        </w:rPr>
        <w:t>(C) No, people can park their cars there.</w:t>
      </w:r>
    </w:p>
    <w:bookmarkEnd w:id="0"/>
    <w:p w:rsidR="00D31C92" w:rsidRPr="00BB7B9F" w:rsidRDefault="00D31C92" w:rsidP="00B713D1">
      <w:pPr>
        <w:ind w:left="283" w:hangingChars="118" w:hanging="283"/>
        <w:rPr>
          <w:rFonts w:ascii="Calibri" w:hAnsi="Calibri"/>
        </w:rPr>
      </w:pPr>
      <w:r w:rsidRPr="00BB7B9F">
        <w:rPr>
          <w:rFonts w:ascii="Calibri" w:eastAsia="標楷體" w:hAnsi="Calibri"/>
          <w:b/>
        </w:rPr>
        <w:t>C</w:t>
      </w:r>
      <w:r w:rsidRPr="00BB7B9F">
        <w:rPr>
          <w:rFonts w:ascii="Calibri" w:eastAsia="標楷體" w:hAnsi="Calibri" w:hint="eastAsia"/>
          <w:b/>
        </w:rPr>
        <w:t>、言談理解：根據聽到的內容，選出一個最適合的答案。</w:t>
      </w:r>
    </w:p>
    <w:p w:rsidR="00D31C92" w:rsidRPr="00BB7B9F" w:rsidRDefault="00D31C92" w:rsidP="00D333D4">
      <w:pPr>
        <w:rPr>
          <w:rFonts w:ascii="Calibri" w:hAnsi="Calibri"/>
        </w:rPr>
      </w:pPr>
      <w:r w:rsidRPr="00BB7B9F">
        <w:rPr>
          <w:rFonts w:ascii="Calibri" w:hAnsi="Calibri"/>
        </w:rPr>
        <w:t xml:space="preserve">8. (A) A purple shirt. </w:t>
      </w:r>
      <w:r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 xml:space="preserve">(B) A pink skirt. </w:t>
      </w:r>
      <w:r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>(C) A purple skirt.</w:t>
      </w:r>
      <w:r w:rsidRPr="00BB7B9F">
        <w:rPr>
          <w:rFonts w:ascii="Calibri" w:hAnsi="Calibri" w:cs="細明體"/>
        </w:rPr>
        <w:t xml:space="preserve"> </w:t>
      </w:r>
    </w:p>
    <w:p w:rsidR="00D31C92" w:rsidRPr="00BB7B9F" w:rsidRDefault="00D31C92" w:rsidP="00D333D4">
      <w:pPr>
        <w:rPr>
          <w:rFonts w:ascii="Calibri" w:hAnsi="Calibri"/>
        </w:rPr>
      </w:pPr>
      <w:r w:rsidRPr="00BB7B9F">
        <w:rPr>
          <w:rFonts w:ascii="Calibri" w:hAnsi="Calibri"/>
        </w:rPr>
        <w:t xml:space="preserve">9. (A) </w:t>
      </w:r>
      <w:r w:rsidRPr="00BB7B9F">
        <w:rPr>
          <w:rFonts w:ascii="Calibri" w:hAnsi="Calibri" w:cs="細明體"/>
        </w:rPr>
        <w:t>Ted does.</w:t>
      </w:r>
      <w:r w:rsidRPr="00BB7B9F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>(B) Laura does</w:t>
      </w:r>
      <w:r w:rsidRPr="00BB7B9F">
        <w:rPr>
          <w:rFonts w:ascii="Calibri" w:hAnsi="Calibri" w:cs="細明體"/>
        </w:rPr>
        <w:t>.</w:t>
      </w:r>
      <w:r w:rsidRPr="00BB7B9F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 xml:space="preserve">(C) </w:t>
      </w:r>
      <w:r w:rsidRPr="00BB7B9F">
        <w:rPr>
          <w:rFonts w:ascii="Calibri" w:hAnsi="Calibri" w:cs="細明體"/>
        </w:rPr>
        <w:t>Jennifer does.</w:t>
      </w:r>
    </w:p>
    <w:p w:rsidR="00D31C92" w:rsidRPr="00BB7B9F" w:rsidRDefault="00D31C92" w:rsidP="00CD363A">
      <w:pPr>
        <w:ind w:left="283" w:hangingChars="118" w:hanging="283"/>
        <w:rPr>
          <w:rFonts w:ascii="Calibri" w:hAnsi="Calibri"/>
        </w:rPr>
      </w:pPr>
      <w:r w:rsidRPr="00BB7B9F">
        <w:rPr>
          <w:rFonts w:ascii="Calibri" w:hAnsi="Calibri"/>
        </w:rPr>
        <w:t xml:space="preserve">10.(A) It’s on </w:t>
      </w:r>
      <w:smartTag w:uri="urn:schemas-microsoft-com:office:smarttags" w:element="address">
        <w:smartTag w:uri="urn:schemas-microsoft-com:office:smarttags" w:element="Street">
          <w:r w:rsidRPr="00BB7B9F">
            <w:rPr>
              <w:rFonts w:ascii="Calibri" w:hAnsi="Calibri"/>
            </w:rPr>
            <w:t>First Street</w:t>
          </w:r>
        </w:smartTag>
      </w:smartTag>
      <w:r w:rsidRPr="00BB7B9F">
        <w:rPr>
          <w:rFonts w:ascii="Calibri" w:hAnsi="Calibri"/>
        </w:rPr>
        <w:t>.</w:t>
      </w:r>
      <w:r w:rsidRPr="00BB7B9F">
        <w:rPr>
          <w:rFonts w:ascii="Calibri" w:hAnsi="Calibri"/>
        </w:rPr>
        <w:br/>
        <w:t>(B) It’s across from a post office.</w:t>
      </w:r>
      <w:r w:rsidRPr="00BB7B9F">
        <w:rPr>
          <w:rFonts w:ascii="Calibri" w:hAnsi="Calibri"/>
        </w:rPr>
        <w:br/>
        <w:t xml:space="preserve">(C) It’s on the corner of </w:t>
      </w:r>
      <w:smartTag w:uri="urn:schemas-microsoft-com:office:smarttags" w:element="address">
        <w:smartTag w:uri="urn:schemas-microsoft-com:office:smarttags" w:element="Street">
          <w:r w:rsidRPr="00BB7B9F">
            <w:rPr>
              <w:rFonts w:ascii="Calibri" w:hAnsi="Calibri"/>
            </w:rPr>
            <w:t>Happy Road</w:t>
          </w:r>
        </w:smartTag>
      </w:smartTag>
      <w:r w:rsidRPr="00BB7B9F">
        <w:rPr>
          <w:rFonts w:ascii="Calibri" w:hAnsi="Calibri"/>
        </w:rPr>
        <w:t xml:space="preserve"> and </w:t>
      </w:r>
      <w:smartTag w:uri="urn:schemas-microsoft-com:office:smarttags" w:element="address">
        <w:smartTag w:uri="urn:schemas-microsoft-com:office:smarttags" w:element="Street">
          <w:r w:rsidRPr="00BB7B9F">
            <w:rPr>
              <w:rFonts w:ascii="Calibri" w:hAnsi="Calibri"/>
            </w:rPr>
            <w:t>Beach Road</w:t>
          </w:r>
        </w:smartTag>
      </w:smartTag>
      <w:r w:rsidRPr="00BB7B9F">
        <w:rPr>
          <w:rFonts w:ascii="Calibri" w:hAnsi="Calibri"/>
        </w:rPr>
        <w:t>.</w:t>
      </w:r>
    </w:p>
    <w:p w:rsidR="00D31C92" w:rsidRPr="00BB7B9F" w:rsidRDefault="00D31C92" w:rsidP="00B713D1">
      <w:pPr>
        <w:snapToGrid w:val="0"/>
        <w:spacing w:line="300" w:lineRule="atLeast"/>
        <w:rPr>
          <w:rFonts w:ascii="Calibri" w:eastAsia="標楷體" w:hAnsi="Calibri"/>
          <w:b/>
        </w:rPr>
      </w:pPr>
      <w:r w:rsidRPr="00BB7B9F">
        <w:rPr>
          <w:rFonts w:ascii="Calibri" w:eastAsia="標楷體" w:hAnsi="Calibri" w:hint="eastAsia"/>
          <w:b/>
        </w:rPr>
        <w:t>二、請選出一個正確或最佳的答案，每題</w:t>
      </w:r>
      <w:r w:rsidRPr="00BB7B9F">
        <w:rPr>
          <w:rFonts w:ascii="Calibri" w:eastAsia="標楷體" w:hAnsi="Calibri"/>
          <w:b/>
        </w:rPr>
        <w:t>1</w:t>
      </w:r>
      <w:r w:rsidRPr="00BB7B9F">
        <w:rPr>
          <w:rFonts w:ascii="Calibri" w:eastAsia="標楷體" w:hAnsi="Calibri" w:hint="eastAsia"/>
          <w:b/>
        </w:rPr>
        <w:t>分，佔</w:t>
      </w:r>
      <w:r w:rsidRPr="00BB7B9F">
        <w:rPr>
          <w:rFonts w:ascii="Calibri" w:eastAsia="標楷體" w:hAnsi="Calibri"/>
          <w:b/>
        </w:rPr>
        <w:t>18%</w:t>
      </w:r>
      <w:r w:rsidRPr="00BB7B9F">
        <w:rPr>
          <w:rFonts w:ascii="Calibri" w:eastAsia="標楷體" w:hAnsi="Calibri" w:hint="eastAsia"/>
          <w:b/>
        </w:rPr>
        <w:t>。</w:t>
      </w:r>
    </w:p>
    <w:p w:rsidR="00D31C92" w:rsidRPr="00BB7B9F" w:rsidRDefault="00D31C92" w:rsidP="00EF62ED">
      <w:pPr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>11. The dress looks pretty _____ you. Where did you buy it?</w:t>
      </w:r>
    </w:p>
    <w:p w:rsidR="00D31C92" w:rsidRPr="00BB7B9F" w:rsidRDefault="00D31C92" w:rsidP="00EF62ED">
      <w:pPr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 xml:space="preserve">   (A) to</w:t>
      </w:r>
      <w:r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 xml:space="preserve"> (B) for</w:t>
      </w:r>
      <w:r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 xml:space="preserve"> (C)</w:t>
      </w:r>
      <w:r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 xml:space="preserve">in </w:t>
      </w:r>
      <w:r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>(D) on</w:t>
      </w:r>
    </w:p>
    <w:p w:rsidR="00D31C92" w:rsidRPr="00BB7B9F" w:rsidRDefault="00D31C92" w:rsidP="00EF62ED">
      <w:pPr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>12. There will ____ heavy rain in Yilan this weekend.</w:t>
      </w:r>
    </w:p>
    <w:p w:rsidR="00D31C92" w:rsidRPr="00BB7B9F" w:rsidRDefault="00D31C92" w:rsidP="00EF62ED">
      <w:pPr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 xml:space="preserve">   (A) have </w:t>
      </w:r>
      <w:r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 xml:space="preserve">(B) going to have </w:t>
      </w:r>
      <w:r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>(C) be</w:t>
      </w:r>
      <w:r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 xml:space="preserve"> (D) going to be</w:t>
      </w:r>
    </w:p>
    <w:p w:rsidR="00D31C92" w:rsidRPr="00BB7B9F" w:rsidRDefault="00D31C92" w:rsidP="00807A1F">
      <w:pPr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>13. Mom: Your hair is still wet.</w:t>
      </w:r>
    </w:p>
    <w:p w:rsidR="00D31C92" w:rsidRPr="00BB7B9F" w:rsidRDefault="00D31C92" w:rsidP="00807A1F">
      <w:pPr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 xml:space="preserve">   Sam: Don’t worry. I ______ it later.</w:t>
      </w:r>
    </w:p>
    <w:p w:rsidR="00D31C92" w:rsidRPr="00BB7B9F" w:rsidRDefault="00D31C92" w:rsidP="00807A1F">
      <w:pPr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 xml:space="preserve">   (A) dry</w:t>
      </w:r>
      <w:r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 xml:space="preserve"> (B) dried</w:t>
      </w:r>
      <w:r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 xml:space="preserve"> (C) was drying</w:t>
      </w:r>
      <w:r>
        <w:rPr>
          <w:rFonts w:ascii="Calibri" w:hAnsi="Calibri"/>
        </w:rPr>
        <w:t xml:space="preserve">  </w:t>
      </w:r>
      <w:r w:rsidRPr="00BB7B9F">
        <w:rPr>
          <w:rFonts w:ascii="Calibri" w:hAnsi="Calibri"/>
        </w:rPr>
        <w:t xml:space="preserve">(D) will dry </w:t>
      </w:r>
    </w:p>
    <w:p w:rsidR="00D31C92" w:rsidRPr="00BB7B9F" w:rsidRDefault="00D31C92" w:rsidP="00EF62ED">
      <w:pPr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>14. The price of the shirt isn’t _______. I’ll take it.</w:t>
      </w:r>
    </w:p>
    <w:p w:rsidR="00D31C92" w:rsidRPr="00BB7B9F" w:rsidRDefault="00D31C92" w:rsidP="00EF62ED">
      <w:pPr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 xml:space="preserve">   (A) cheap </w:t>
      </w:r>
      <w:r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 xml:space="preserve">(B) expensive </w:t>
      </w:r>
      <w:r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>(C) good</w:t>
      </w:r>
      <w:r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 xml:space="preserve"> (D) bad</w:t>
      </w:r>
    </w:p>
    <w:p w:rsidR="00D31C92" w:rsidRPr="00BB7B9F" w:rsidRDefault="00D31C92" w:rsidP="00EF62ED">
      <w:pPr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>15. Simon spent much money ______ his child’s clothes.</w:t>
      </w:r>
    </w:p>
    <w:p w:rsidR="00D31C92" w:rsidRPr="00BB7B9F" w:rsidRDefault="00D31C92" w:rsidP="00EF62ED">
      <w:pPr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 xml:space="preserve">   (A) buy</w:t>
      </w:r>
      <w:r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 xml:space="preserve"> (B) bought</w:t>
      </w:r>
      <w:r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 xml:space="preserve"> (C) buying</w:t>
      </w:r>
      <w:r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 xml:space="preserve"> (D) to buy </w:t>
      </w:r>
    </w:p>
    <w:p w:rsidR="00D31C92" w:rsidRPr="00BB7B9F" w:rsidRDefault="00D31C92" w:rsidP="00EF62ED">
      <w:pPr>
        <w:adjustRightInd w:val="0"/>
        <w:snapToGrid w:val="0"/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>16. The dress ______ me lots of money.</w:t>
      </w:r>
    </w:p>
    <w:p w:rsidR="00D31C92" w:rsidRPr="00BB7B9F" w:rsidRDefault="00D31C92" w:rsidP="00EF62ED">
      <w:pPr>
        <w:adjustRightInd w:val="0"/>
        <w:snapToGrid w:val="0"/>
        <w:spacing w:line="240" w:lineRule="atLeast"/>
        <w:ind w:firstLineChars="150" w:firstLine="360"/>
        <w:rPr>
          <w:rFonts w:ascii="Calibri" w:hAnsi="Calibri"/>
        </w:rPr>
      </w:pPr>
      <w:r w:rsidRPr="00BB7B9F">
        <w:rPr>
          <w:rFonts w:ascii="Calibri" w:hAnsi="Calibri"/>
        </w:rPr>
        <w:t xml:space="preserve">(A) </w:t>
      </w:r>
      <w:r>
        <w:rPr>
          <w:rFonts w:ascii="Calibri" w:hAnsi="Calibri"/>
        </w:rPr>
        <w:t xml:space="preserve">spent </w:t>
      </w:r>
      <w:r w:rsidRPr="00BB7B9F">
        <w:rPr>
          <w:rFonts w:ascii="Calibri" w:hAnsi="Calibri"/>
        </w:rPr>
        <w:t xml:space="preserve"> (B) </w:t>
      </w:r>
      <w:r>
        <w:rPr>
          <w:rFonts w:ascii="Calibri" w:hAnsi="Calibri"/>
        </w:rPr>
        <w:t>cost</w:t>
      </w:r>
      <w:r w:rsidRPr="00BB7B9F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(C) took  (D) bought</w:t>
      </w:r>
    </w:p>
    <w:p w:rsidR="00D31C92" w:rsidRPr="00BB7B9F" w:rsidRDefault="00D31C92" w:rsidP="00EF62ED">
      <w:pPr>
        <w:adjustRightInd w:val="0"/>
        <w:snapToGrid w:val="0"/>
        <w:spacing w:line="240" w:lineRule="atLeast"/>
        <w:ind w:left="360" w:hangingChars="150" w:hanging="360"/>
        <w:rPr>
          <w:rFonts w:ascii="Calibri" w:hAnsi="Calibri"/>
        </w:rPr>
      </w:pPr>
      <w:r w:rsidRPr="00BB7B9F">
        <w:rPr>
          <w:rFonts w:ascii="Calibri" w:hAnsi="Calibri"/>
        </w:rPr>
        <w:t>17. Hurry up! The bus will arrive ____ three minutes.</w:t>
      </w:r>
    </w:p>
    <w:p w:rsidR="00D31C92" w:rsidRPr="00BB7B9F" w:rsidRDefault="00D31C92" w:rsidP="00EF62ED">
      <w:pPr>
        <w:adjustRightInd w:val="0"/>
        <w:snapToGrid w:val="0"/>
        <w:spacing w:line="240" w:lineRule="atLeast"/>
        <w:ind w:firstLineChars="150" w:firstLine="360"/>
        <w:rPr>
          <w:rFonts w:ascii="Calibri" w:hAnsi="Calibri"/>
        </w:rPr>
      </w:pPr>
      <w:r w:rsidRPr="00BB7B9F">
        <w:rPr>
          <w:rFonts w:ascii="Calibri" w:hAnsi="Calibri"/>
        </w:rPr>
        <w:t xml:space="preserve">(A) for   (B) in   (C) at   (D) between </w:t>
      </w:r>
    </w:p>
    <w:p w:rsidR="00D31C92" w:rsidRPr="00BB7B9F" w:rsidRDefault="00D31C92" w:rsidP="00EF62ED">
      <w:pPr>
        <w:adjustRightInd w:val="0"/>
        <w:snapToGrid w:val="0"/>
        <w:spacing w:line="240" w:lineRule="atLeast"/>
        <w:ind w:left="360" w:hangingChars="150" w:hanging="360"/>
        <w:rPr>
          <w:rFonts w:ascii="Calibri" w:hAnsi="Calibri"/>
        </w:rPr>
      </w:pPr>
      <w:r w:rsidRPr="00BB7B9F">
        <w:rPr>
          <w:rFonts w:ascii="Calibri" w:hAnsi="Calibri"/>
        </w:rPr>
        <w:t>18. Tim is 14. He doesn’t have a bike, so he usually goes to school ____ .</w:t>
      </w:r>
    </w:p>
    <w:p w:rsidR="00D31C92" w:rsidRPr="00BB7B9F" w:rsidRDefault="00D31C92" w:rsidP="00EF62ED">
      <w:pPr>
        <w:adjustRightInd w:val="0"/>
        <w:snapToGrid w:val="0"/>
        <w:spacing w:line="240" w:lineRule="atLeast"/>
        <w:ind w:firstLineChars="150" w:firstLine="360"/>
        <w:rPr>
          <w:rFonts w:ascii="Calibri" w:hAnsi="Calibri"/>
        </w:rPr>
      </w:pPr>
      <w:r w:rsidRPr="00BB7B9F">
        <w:rPr>
          <w:rFonts w:ascii="Calibri" w:hAnsi="Calibri"/>
        </w:rPr>
        <w:t>(A) on foot  (B) walk  (C) on a bike  (D) by scooter</w:t>
      </w:r>
    </w:p>
    <w:p w:rsidR="00D31C92" w:rsidRPr="00BB7B9F" w:rsidRDefault="00D31C92" w:rsidP="00EF62ED">
      <w:pPr>
        <w:adjustRightInd w:val="0"/>
        <w:snapToGrid w:val="0"/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>19. Here ___________.</w:t>
      </w:r>
    </w:p>
    <w:p w:rsidR="00D31C92" w:rsidRPr="00BB7B9F" w:rsidRDefault="00D31C92" w:rsidP="00EF62ED">
      <w:pPr>
        <w:adjustRightInd w:val="0"/>
        <w:snapToGrid w:val="0"/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 xml:space="preserve">   (A) the train comes  (B) comes he  (C) it is  (D) she goes   </w:t>
      </w:r>
    </w:p>
    <w:p w:rsidR="00D31C92" w:rsidRPr="00BB7B9F" w:rsidRDefault="00D31C92" w:rsidP="00EF62ED">
      <w:pPr>
        <w:adjustRightInd w:val="0"/>
        <w:snapToGrid w:val="0"/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 xml:space="preserve">20. Let’s not _____ ____ ____ in Kenting . It’s too late. </w:t>
      </w:r>
    </w:p>
    <w:p w:rsidR="00D31C92" w:rsidRPr="00BB7B9F" w:rsidRDefault="00D31C92" w:rsidP="00EF62ED">
      <w:pPr>
        <w:adjustRightInd w:val="0"/>
        <w:snapToGrid w:val="0"/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 xml:space="preserve">   (A) go; watching; birds   (B) going; bird; watching</w:t>
      </w:r>
    </w:p>
    <w:p w:rsidR="00D31C92" w:rsidRPr="00BB7B9F" w:rsidRDefault="00D31C92" w:rsidP="00EF62ED">
      <w:pPr>
        <w:adjustRightInd w:val="0"/>
        <w:snapToGrid w:val="0"/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 xml:space="preserve">   (C) go; bird; watching    (D) going; watching; birds</w:t>
      </w:r>
    </w:p>
    <w:p w:rsidR="00D31C92" w:rsidRPr="00BB7B9F" w:rsidRDefault="00D31C92" w:rsidP="00EF62ED">
      <w:pPr>
        <w:adjustRightInd w:val="0"/>
        <w:snapToGrid w:val="0"/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>21. _______ _______ the</w:t>
      </w:r>
      <w:r>
        <w:rPr>
          <w:rFonts w:ascii="Calibri" w:hAnsi="Calibri"/>
        </w:rPr>
        <w:t xml:space="preserve"> movie is. I want to</w:t>
      </w:r>
      <w:r w:rsidRPr="00BB7B9F">
        <w:rPr>
          <w:rFonts w:ascii="Calibri" w:hAnsi="Calibri"/>
        </w:rPr>
        <w:t xml:space="preserve"> see it again.</w:t>
      </w:r>
    </w:p>
    <w:p w:rsidR="00D31C92" w:rsidRPr="00BB7B9F" w:rsidRDefault="00D31C92" w:rsidP="00EF62ED">
      <w:pPr>
        <w:adjustRightInd w:val="0"/>
        <w:snapToGrid w:val="0"/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 xml:space="preserve">   (A) How; excited       (B) How; exciting</w:t>
      </w:r>
    </w:p>
    <w:p w:rsidR="00D31C92" w:rsidRPr="00BB7B9F" w:rsidRDefault="00D31C92" w:rsidP="00EF62ED">
      <w:pPr>
        <w:adjustRightInd w:val="0"/>
        <w:snapToGrid w:val="0"/>
        <w:spacing w:line="240" w:lineRule="atLeast"/>
        <w:ind w:firstLineChars="100" w:firstLine="240"/>
        <w:rPr>
          <w:rFonts w:ascii="Calibri" w:hAnsi="Calibri"/>
        </w:rPr>
      </w:pPr>
      <w:r w:rsidRPr="00BB7B9F">
        <w:rPr>
          <w:rFonts w:ascii="Calibri" w:hAnsi="Calibri"/>
        </w:rPr>
        <w:t xml:space="preserve"> (C) What; excited      (D) What; exciting</w:t>
      </w:r>
    </w:p>
    <w:p w:rsidR="00D31C92" w:rsidRPr="00BB7B9F" w:rsidRDefault="00D31C92" w:rsidP="00EF62ED">
      <w:pPr>
        <w:adjustRightInd w:val="0"/>
        <w:snapToGrid w:val="0"/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 xml:space="preserve">22. Thomas: </w:t>
      </w:r>
      <w:r>
        <w:rPr>
          <w:rFonts w:ascii="Calibri" w:hAnsi="Calibri"/>
        </w:rPr>
        <w:t>_____ can I go</w:t>
      </w:r>
      <w:r w:rsidRPr="00BB7B9F">
        <w:rPr>
          <w:rFonts w:ascii="Calibri" w:hAnsi="Calibri"/>
        </w:rPr>
        <w:t xml:space="preserve"> to the train station?</w:t>
      </w:r>
    </w:p>
    <w:p w:rsidR="00D31C92" w:rsidRPr="00BB7B9F" w:rsidRDefault="00D31C92" w:rsidP="00EF62ED">
      <w:pPr>
        <w:adjustRightInd w:val="0"/>
        <w:snapToGrid w:val="0"/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 xml:space="preserve">   Sara: Just ______ Bus 101.</w:t>
      </w:r>
    </w:p>
    <w:p w:rsidR="00D31C92" w:rsidRPr="00BB7B9F" w:rsidRDefault="00D31C92" w:rsidP="00EF62ED">
      <w:pPr>
        <w:adjustRightInd w:val="0"/>
        <w:snapToGrid w:val="0"/>
        <w:spacing w:line="240" w:lineRule="atLeast"/>
        <w:ind w:firstLineChars="150" w:firstLine="360"/>
        <w:rPr>
          <w:rFonts w:ascii="Calibri" w:hAnsi="Calibri"/>
        </w:rPr>
      </w:pPr>
      <w:r w:rsidRPr="00BB7B9F">
        <w:rPr>
          <w:rFonts w:ascii="Calibri" w:hAnsi="Calibri"/>
        </w:rPr>
        <w:t xml:space="preserve">(A) How; take         (B) How; taking </w:t>
      </w:r>
    </w:p>
    <w:p w:rsidR="00D31C92" w:rsidRPr="00BB7B9F" w:rsidRDefault="00D31C92" w:rsidP="00EF62ED">
      <w:pPr>
        <w:adjustRightInd w:val="0"/>
        <w:snapToGrid w:val="0"/>
        <w:spacing w:line="240" w:lineRule="atLeast"/>
        <w:ind w:firstLineChars="150" w:firstLine="360"/>
        <w:rPr>
          <w:rFonts w:ascii="Calibri" w:hAnsi="Calibri"/>
        </w:rPr>
      </w:pPr>
      <w:r w:rsidRPr="00BB7B9F">
        <w:rPr>
          <w:rFonts w:ascii="Calibri" w:hAnsi="Calibri"/>
        </w:rPr>
        <w:t xml:space="preserve">(C) What; take  </w:t>
      </w:r>
      <w:r>
        <w:rPr>
          <w:rFonts w:ascii="Calibri" w:hAnsi="Calibri"/>
        </w:rPr>
        <w:t xml:space="preserve">    </w:t>
      </w:r>
      <w:r w:rsidRPr="00BB7B9F">
        <w:rPr>
          <w:rFonts w:ascii="Calibri" w:hAnsi="Calibri"/>
        </w:rPr>
        <w:t xml:space="preserve">  (D) What; taking</w:t>
      </w:r>
    </w:p>
    <w:p w:rsidR="00D31C92" w:rsidRPr="00BB7B9F" w:rsidRDefault="00D31C92" w:rsidP="00EF62ED">
      <w:pPr>
        <w:adjustRightInd w:val="0"/>
        <w:snapToGrid w:val="0"/>
        <w:spacing w:line="240" w:lineRule="atLeast"/>
        <w:ind w:left="240" w:hangingChars="100" w:hanging="240"/>
        <w:rPr>
          <w:rFonts w:ascii="Calibri" w:hAnsi="Calibri"/>
        </w:rPr>
      </w:pPr>
      <w:r w:rsidRPr="00BB7B9F">
        <w:rPr>
          <w:rFonts w:ascii="Calibri" w:hAnsi="Calibri"/>
        </w:rPr>
        <w:t xml:space="preserve">23. Tom, a great </w:t>
      </w:r>
      <w:r>
        <w:rPr>
          <w:rFonts w:ascii="Calibri" w:hAnsi="Calibri"/>
        </w:rPr>
        <w:t>baseball player, always work</w:t>
      </w:r>
      <w:r w:rsidRPr="00BB7B9F">
        <w:rPr>
          <w:rFonts w:ascii="Calibri" w:hAnsi="Calibri"/>
        </w:rPr>
        <w:t xml:space="preserve">s hard ____ the </w:t>
      </w:r>
    </w:p>
    <w:p w:rsidR="00D31C92" w:rsidRPr="00BB7B9F" w:rsidRDefault="00D31C92" w:rsidP="00240C88">
      <w:pPr>
        <w:adjustRightInd w:val="0"/>
        <w:snapToGrid w:val="0"/>
        <w:spacing w:line="240" w:lineRule="atLeast"/>
        <w:ind w:left="240" w:hangingChars="100" w:hanging="240"/>
        <w:rPr>
          <w:rFonts w:ascii="Calibri" w:hAnsi="Calibri"/>
        </w:rPr>
      </w:pPr>
      <w:r w:rsidRPr="00BB7B9F">
        <w:rPr>
          <w:rFonts w:ascii="Calibri" w:hAnsi="Calibri"/>
        </w:rPr>
        <w:t xml:space="preserve">   games.   (A) to win  (B) winning  (C) win  (D) and win</w:t>
      </w:r>
    </w:p>
    <w:p w:rsidR="00D31C92" w:rsidRPr="00BB7B9F" w:rsidRDefault="00D31C92" w:rsidP="00EF62ED">
      <w:pPr>
        <w:adjustRightInd w:val="0"/>
        <w:snapToGrid w:val="0"/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>24. Students, please keep quiet and ________ me.</w:t>
      </w:r>
    </w:p>
    <w:p w:rsidR="00D31C92" w:rsidRPr="00BB7B9F" w:rsidRDefault="00D31C92" w:rsidP="00EF62ED">
      <w:pPr>
        <w:adjustRightInd w:val="0"/>
        <w:snapToGrid w:val="0"/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 xml:space="preserve">   (A) listen  (B) listen to  (C) hear  (D) hear from</w:t>
      </w:r>
    </w:p>
    <w:p w:rsidR="00D31C92" w:rsidRPr="00BB7B9F" w:rsidRDefault="00D31C92" w:rsidP="00EF62ED">
      <w:pPr>
        <w:adjustRightInd w:val="0"/>
        <w:snapToGrid w:val="0"/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>25. We need to get up _____, so we can _____ the sunrise.</w:t>
      </w:r>
    </w:p>
    <w:p w:rsidR="00D31C92" w:rsidRPr="00BB7B9F" w:rsidRDefault="00D31C92" w:rsidP="00EF62ED">
      <w:pPr>
        <w:adjustRightInd w:val="0"/>
        <w:snapToGrid w:val="0"/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 xml:space="preserve">   (A) early; look (B) early; watch (C) late; look (D) late; watch</w:t>
      </w:r>
    </w:p>
    <w:p w:rsidR="00D31C92" w:rsidRPr="00BB7B9F" w:rsidRDefault="00D31C92" w:rsidP="00EF62ED">
      <w:pPr>
        <w:adjustRightInd w:val="0"/>
        <w:snapToGrid w:val="0"/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>26. Leo: We’re lost. I can’t find the way to the night market.</w:t>
      </w:r>
    </w:p>
    <w:p w:rsidR="00D31C92" w:rsidRPr="00BB7B9F" w:rsidRDefault="00D31C92" w:rsidP="00EF62ED">
      <w:pPr>
        <w:adjustRightInd w:val="0"/>
        <w:snapToGrid w:val="0"/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 xml:space="preserve">   Sean: _________</w:t>
      </w:r>
    </w:p>
    <w:p w:rsidR="00D31C92" w:rsidRPr="00BB7B9F" w:rsidRDefault="00D31C92" w:rsidP="00EF62ED">
      <w:pPr>
        <w:adjustRightInd w:val="0"/>
        <w:snapToGrid w:val="0"/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 xml:space="preserve">   (A) I don’t have the map.</w:t>
      </w:r>
    </w:p>
    <w:p w:rsidR="00D31C92" w:rsidRPr="00BB7B9F" w:rsidRDefault="00D31C92" w:rsidP="00EF62ED">
      <w:pPr>
        <w:adjustRightInd w:val="0"/>
        <w:snapToGrid w:val="0"/>
        <w:spacing w:line="240" w:lineRule="atLeast"/>
        <w:ind w:firstLineChars="50" w:firstLine="120"/>
        <w:rPr>
          <w:rFonts w:ascii="Calibri" w:hAnsi="Calibri"/>
        </w:rPr>
      </w:pPr>
      <w:r w:rsidRPr="00BB7B9F">
        <w:rPr>
          <w:rFonts w:ascii="Calibri" w:hAnsi="Calibri"/>
        </w:rPr>
        <w:t xml:space="preserve">  (B) I lost my money in the night market.</w:t>
      </w:r>
    </w:p>
    <w:p w:rsidR="00D31C92" w:rsidRPr="00BB7B9F" w:rsidRDefault="00D31C92" w:rsidP="00EF62ED">
      <w:pPr>
        <w:adjustRightInd w:val="0"/>
        <w:snapToGrid w:val="0"/>
        <w:spacing w:line="240" w:lineRule="atLeast"/>
        <w:ind w:firstLineChars="100" w:firstLine="240"/>
        <w:rPr>
          <w:rFonts w:ascii="Calibri" w:hAnsi="Calibri"/>
        </w:rPr>
      </w:pPr>
      <w:r w:rsidRPr="00BB7B9F">
        <w:rPr>
          <w:rFonts w:ascii="Calibri" w:hAnsi="Calibri"/>
        </w:rPr>
        <w:t xml:space="preserve"> (C) Let’s ask that police officer for help.</w:t>
      </w:r>
    </w:p>
    <w:p w:rsidR="00D31C92" w:rsidRPr="00BB7B9F" w:rsidRDefault="00D31C92" w:rsidP="00EF62ED">
      <w:pPr>
        <w:adjustRightInd w:val="0"/>
        <w:snapToGrid w:val="0"/>
        <w:spacing w:line="240" w:lineRule="atLeast"/>
        <w:ind w:firstLineChars="100" w:firstLine="240"/>
        <w:rPr>
          <w:rFonts w:ascii="Calibri" w:hAnsi="Calibri"/>
        </w:rPr>
      </w:pPr>
      <w:r w:rsidRPr="00BB7B9F">
        <w:rPr>
          <w:rFonts w:ascii="Calibri" w:hAnsi="Calibri"/>
        </w:rPr>
        <w:t xml:space="preserve"> (D) There are so many people in the night market.</w:t>
      </w:r>
    </w:p>
    <w:p w:rsidR="00D31C92" w:rsidRPr="00BB7B9F" w:rsidRDefault="00D31C92" w:rsidP="00EF62ED">
      <w:pPr>
        <w:rPr>
          <w:rFonts w:ascii="Calibri" w:hAnsi="Calibri"/>
        </w:rPr>
      </w:pPr>
      <w:r w:rsidRPr="00BB7B9F">
        <w:rPr>
          <w:rFonts w:ascii="Calibri" w:hAnsi="Calibri"/>
        </w:rPr>
        <w:t>27.Susan: Honey, we bought some jeans, ate some food, and</w:t>
      </w:r>
    </w:p>
    <w:p w:rsidR="00D31C92" w:rsidRPr="00BB7B9F" w:rsidRDefault="00D31C92" w:rsidP="00EF62ED">
      <w:pPr>
        <w:rPr>
          <w:rFonts w:ascii="Calibri" w:hAnsi="Calibri"/>
        </w:rPr>
      </w:pPr>
      <w:r w:rsidRPr="00BB7B9F">
        <w:rPr>
          <w:rFonts w:ascii="Calibri" w:hAnsi="Calibri"/>
        </w:rPr>
        <w:t xml:space="preserve">   had some drinks. What are we going to do next?</w:t>
      </w:r>
    </w:p>
    <w:p w:rsidR="00D31C92" w:rsidRPr="00BB7B9F" w:rsidRDefault="00D31C92" w:rsidP="00EF62ED">
      <w:pPr>
        <w:rPr>
          <w:rFonts w:ascii="Calibri" w:hAnsi="Calibri"/>
        </w:rPr>
      </w:pPr>
      <w:r w:rsidRPr="00BB7B9F">
        <w:rPr>
          <w:rFonts w:ascii="Calibri" w:hAnsi="Calibri"/>
        </w:rPr>
        <w:t xml:space="preserve">   Paul:_______ I really want to go home.</w:t>
      </w:r>
    </w:p>
    <w:p w:rsidR="00D31C92" w:rsidRPr="00BB7B9F" w:rsidRDefault="00D31C92" w:rsidP="00F32626">
      <w:pPr>
        <w:ind w:firstLineChars="150" w:firstLine="360"/>
        <w:rPr>
          <w:rFonts w:ascii="Calibri" w:hAnsi="Calibri"/>
        </w:rPr>
      </w:pPr>
      <w:r w:rsidRPr="00BB7B9F">
        <w:rPr>
          <w:rFonts w:ascii="Calibri" w:hAnsi="Calibri"/>
        </w:rPr>
        <w:t>(A)</w:t>
      </w:r>
      <w:r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 xml:space="preserve">How about doing some shopping? </w:t>
      </w:r>
      <w:r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>(B) I’m still hungry.</w:t>
      </w:r>
    </w:p>
    <w:p w:rsidR="00D31C92" w:rsidRPr="00BB7B9F" w:rsidRDefault="00D31C92" w:rsidP="00F32626">
      <w:pPr>
        <w:ind w:left="240" w:firstLineChars="50" w:firstLine="120"/>
        <w:rPr>
          <w:rFonts w:ascii="Calibri" w:hAnsi="Calibri"/>
        </w:rPr>
      </w:pPr>
      <w:r w:rsidRPr="00BB7B9F">
        <w:rPr>
          <w:rFonts w:ascii="Calibri" w:hAnsi="Calibri"/>
        </w:rPr>
        <w:t>(C)</w:t>
      </w:r>
      <w:r w:rsidRPr="0082452A"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>It’s a good idea.                (D)</w:t>
      </w:r>
      <w:r w:rsidRPr="0082452A">
        <w:rPr>
          <w:rFonts w:ascii="Calibri" w:hAnsi="Calibri"/>
        </w:rPr>
        <w:t xml:space="preserve"> </w:t>
      </w:r>
      <w:r w:rsidRPr="00BB7B9F">
        <w:rPr>
          <w:rFonts w:ascii="Calibri" w:hAnsi="Calibri"/>
        </w:rPr>
        <w:t xml:space="preserve">Aren’t you tired? </w:t>
      </w:r>
    </w:p>
    <w:p w:rsidR="00D31C92" w:rsidRPr="00BB7B9F" w:rsidRDefault="00D31C92" w:rsidP="005B5B06">
      <w:pPr>
        <w:ind w:left="840" w:hangingChars="350" w:hanging="840"/>
        <w:rPr>
          <w:rFonts w:ascii="Calibri" w:hAnsi="Calibri"/>
        </w:rPr>
      </w:pPr>
      <w:r w:rsidRPr="00BB7B9F">
        <w:rPr>
          <w:rFonts w:ascii="Calibri" w:hAnsi="Calibri"/>
        </w:rPr>
        <w:t>28. Joe: Hey, there’s no fishing here. Please stop it.</w:t>
      </w:r>
    </w:p>
    <w:p w:rsidR="00D31C92" w:rsidRPr="00BB7B9F" w:rsidRDefault="00D31C92" w:rsidP="003B1F6D">
      <w:pPr>
        <w:ind w:firstLineChars="150" w:firstLine="360"/>
        <w:rPr>
          <w:rFonts w:ascii="Calibri" w:hAnsi="Calibri"/>
        </w:rPr>
      </w:pPr>
      <w:r w:rsidRPr="00BB7B9F">
        <w:rPr>
          <w:rFonts w:ascii="Calibri" w:hAnsi="Calibri"/>
        </w:rPr>
        <w:t>Sara: _______.</w:t>
      </w:r>
    </w:p>
    <w:p w:rsidR="00D31C92" w:rsidRPr="00BB7B9F" w:rsidRDefault="00D31C92" w:rsidP="005252EB">
      <w:pPr>
        <w:pStyle w:val="ListParagraph"/>
        <w:numPr>
          <w:ilvl w:val="0"/>
          <w:numId w:val="3"/>
        </w:numPr>
        <w:ind w:leftChars="0"/>
        <w:rPr>
          <w:rFonts w:ascii="Calibri" w:hAnsi="Calibri"/>
        </w:rPr>
      </w:pPr>
      <w:r w:rsidRPr="00BB7B9F">
        <w:rPr>
          <w:rFonts w:ascii="Calibri" w:hAnsi="Calibri"/>
        </w:rPr>
        <w:t>Don’t worry. Fishing costs only little.</w:t>
      </w:r>
    </w:p>
    <w:p w:rsidR="00D31C92" w:rsidRPr="00BB7B9F" w:rsidRDefault="00D31C92" w:rsidP="005252EB">
      <w:pPr>
        <w:pStyle w:val="ListParagraph"/>
        <w:numPr>
          <w:ilvl w:val="0"/>
          <w:numId w:val="3"/>
        </w:numPr>
        <w:ind w:leftChars="0"/>
        <w:rPr>
          <w:rFonts w:ascii="Calibri" w:hAnsi="Calibri"/>
        </w:rPr>
      </w:pPr>
      <w:r w:rsidRPr="00BB7B9F">
        <w:rPr>
          <w:rFonts w:ascii="Calibri" w:hAnsi="Calibri"/>
        </w:rPr>
        <w:t>Why not go fishing later?</w:t>
      </w:r>
    </w:p>
    <w:p w:rsidR="00D31C92" w:rsidRPr="00BB7B9F" w:rsidRDefault="00D31C92" w:rsidP="005252EB">
      <w:pPr>
        <w:pStyle w:val="ListParagraph"/>
        <w:numPr>
          <w:ilvl w:val="0"/>
          <w:numId w:val="3"/>
        </w:numPr>
        <w:ind w:leftChars="0"/>
        <w:rPr>
          <w:rFonts w:ascii="Calibri" w:hAnsi="Calibri"/>
        </w:rPr>
      </w:pPr>
      <w:r w:rsidRPr="00BB7B9F">
        <w:rPr>
          <w:rFonts w:ascii="Calibri" w:hAnsi="Calibri"/>
        </w:rPr>
        <w:t>Really? I can’t wait!</w:t>
      </w:r>
    </w:p>
    <w:p w:rsidR="00D31C92" w:rsidRPr="00BB7B9F" w:rsidRDefault="00D31C92" w:rsidP="00492D96">
      <w:pPr>
        <w:pStyle w:val="ListParagraph"/>
        <w:numPr>
          <w:ilvl w:val="0"/>
          <w:numId w:val="3"/>
        </w:numPr>
        <w:ind w:leftChars="0"/>
        <w:rPr>
          <w:rFonts w:ascii="Calibri" w:hAnsi="Calibri"/>
        </w:rPr>
      </w:pPr>
      <w:r>
        <w:rPr>
          <w:rFonts w:ascii="Calibri" w:hAnsi="Calibri"/>
        </w:rPr>
        <w:t>Oops</w:t>
      </w:r>
      <w:r w:rsidRPr="00BB7B9F">
        <w:rPr>
          <w:rFonts w:ascii="Calibri" w:hAnsi="Calibri"/>
        </w:rPr>
        <w:t>.</w:t>
      </w:r>
      <w:r>
        <w:rPr>
          <w:rFonts w:ascii="Calibri" w:hAnsi="Calibri"/>
        </w:rPr>
        <w:t xml:space="preserve"> I’m sorry.</w:t>
      </w:r>
    </w:p>
    <w:p w:rsidR="00D31C92" w:rsidRPr="00BB7B9F" w:rsidRDefault="00D31C92" w:rsidP="00F32626">
      <w:pPr>
        <w:spacing w:line="240" w:lineRule="atLeast"/>
        <w:rPr>
          <w:rFonts w:ascii="Calibri" w:eastAsia="標楷體" w:hAnsi="Calibri" w:cs="Arial"/>
          <w:b/>
          <w:bCs/>
        </w:rPr>
      </w:pPr>
      <w:r w:rsidRPr="00BB7B9F">
        <w:rPr>
          <w:rFonts w:ascii="Calibri" w:eastAsia="標楷體" w:hAnsi="Calibri" w:cs="Arial" w:hint="eastAsia"/>
          <w:b/>
          <w:bCs/>
        </w:rPr>
        <w:t>三、</w:t>
      </w:r>
      <w:r w:rsidRPr="00BB7B9F">
        <w:rPr>
          <w:rFonts w:ascii="Calibri" w:eastAsia="標楷體" w:hAnsi="Calibri" w:cs="Arial" w:hint="eastAsia"/>
          <w:b/>
        </w:rPr>
        <w:t>克漏字：請</w:t>
      </w:r>
      <w:r w:rsidRPr="00BB7B9F">
        <w:rPr>
          <w:rFonts w:ascii="Calibri" w:eastAsia="標楷體" w:hAnsi="Calibri" w:cs="Arial" w:hint="eastAsia"/>
          <w:b/>
          <w:bCs/>
        </w:rPr>
        <w:t>依文意選出</w:t>
      </w:r>
      <w:r w:rsidRPr="00BB7B9F">
        <w:rPr>
          <w:rFonts w:ascii="Calibri" w:eastAsia="標楷體" w:hAnsi="Calibri" w:cs="Arial" w:hint="eastAsia"/>
          <w:b/>
          <w:bCs/>
          <w:u w:val="single"/>
        </w:rPr>
        <w:t>最適當</w:t>
      </w:r>
      <w:r w:rsidRPr="00BB7B9F">
        <w:rPr>
          <w:rFonts w:ascii="Calibri" w:eastAsia="標楷體" w:hAnsi="Calibri" w:cs="Arial" w:hint="eastAsia"/>
          <w:b/>
          <w:bCs/>
        </w:rPr>
        <w:t>的答案。每題</w:t>
      </w:r>
      <w:r w:rsidRPr="00BB7B9F">
        <w:rPr>
          <w:rFonts w:ascii="Calibri" w:eastAsia="標楷體" w:hAnsi="Calibri" w:cs="Arial"/>
          <w:b/>
          <w:bCs/>
        </w:rPr>
        <w:t>2</w:t>
      </w:r>
      <w:r w:rsidRPr="00BB7B9F">
        <w:rPr>
          <w:rFonts w:ascii="Calibri" w:eastAsia="標楷體" w:hAnsi="Calibri" w:cs="Arial" w:hint="eastAsia"/>
          <w:b/>
          <w:bCs/>
        </w:rPr>
        <w:t>分，佔</w:t>
      </w:r>
      <w:r w:rsidRPr="00BB7B9F">
        <w:rPr>
          <w:rFonts w:ascii="Calibri" w:eastAsia="標楷體" w:hAnsi="Calibri" w:cs="Arial"/>
          <w:b/>
          <w:bCs/>
        </w:rPr>
        <w:t>8%</w:t>
      </w:r>
      <w:r w:rsidRPr="00BB7B9F">
        <w:rPr>
          <w:rFonts w:ascii="Calibri" w:eastAsia="標楷體" w:hAnsi="Calibri" w:cs="Arial" w:hint="eastAsia"/>
          <w:b/>
          <w:bCs/>
        </w:rPr>
        <w:t>。</w:t>
      </w:r>
    </w:p>
    <w:tbl>
      <w:tblPr>
        <w:tblW w:w="65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21"/>
      </w:tblGrid>
      <w:tr w:rsidR="00D31C92" w:rsidRPr="00BB7B9F" w:rsidTr="0074616D">
        <w:tc>
          <w:tcPr>
            <w:tcW w:w="6521" w:type="dxa"/>
          </w:tcPr>
          <w:p w:rsidR="00D31C92" w:rsidRPr="00BB7B9F" w:rsidRDefault="00D31C92" w:rsidP="004869B7">
            <w:pPr>
              <w:rPr>
                <w:rFonts w:ascii="Calibri" w:hAnsi="Calibri"/>
              </w:rPr>
            </w:pPr>
            <w:r w:rsidRPr="00BB7B9F">
              <w:rPr>
                <w:rFonts w:ascii="Calibri" w:hAnsi="Calibri" w:cs="Arial"/>
                <w:shd w:val="clear" w:color="auto" w:fill="FFFFFF"/>
              </w:rPr>
              <w:t>(Peter and Jane are planning their trip for the coming winter vacation.)</w:t>
            </w:r>
          </w:p>
          <w:p w:rsidR="00D31C92" w:rsidRPr="00BB7B9F" w:rsidRDefault="00D31C92" w:rsidP="0074616D">
            <w:pPr>
              <w:ind w:left="600" w:hangingChars="250" w:hanging="600"/>
              <w:rPr>
                <w:rFonts w:ascii="Calibri" w:hAnsi="Calibri"/>
              </w:rPr>
            </w:pPr>
            <w:r w:rsidRPr="00BB7B9F">
              <w:rPr>
                <w:rFonts w:ascii="Calibri" w:hAnsi="Calibri"/>
              </w:rPr>
              <w:t>Peter: Where</w:t>
            </w:r>
            <w:r w:rsidRPr="00BB7B9F">
              <w:rPr>
                <w:rFonts w:ascii="Calibri" w:hAnsi="Calibri"/>
                <w:u w:val="single"/>
              </w:rPr>
              <w:t xml:space="preserve">  (29)  </w:t>
            </w:r>
            <w:r w:rsidRPr="00BB7B9F">
              <w:rPr>
                <w:rFonts w:ascii="Calibri" w:hAnsi="Calibri"/>
              </w:rPr>
              <w:t xml:space="preserve">we </w:t>
            </w:r>
            <w:r w:rsidRPr="00BB7B9F">
              <w:rPr>
                <w:rFonts w:ascii="Calibri" w:hAnsi="Calibri"/>
                <w:u w:val="single"/>
              </w:rPr>
              <w:t xml:space="preserve">  (29)  </w:t>
            </w:r>
            <w:r w:rsidRPr="00BB7B9F">
              <w:rPr>
                <w:rFonts w:ascii="Calibri" w:hAnsi="Calibri"/>
              </w:rPr>
              <w:t xml:space="preserve"> to take a trip this winter vacation?</w:t>
            </w:r>
          </w:p>
          <w:p w:rsidR="00D31C92" w:rsidRPr="00BB7B9F" w:rsidRDefault="00D31C92" w:rsidP="0074616D">
            <w:pPr>
              <w:ind w:left="600" w:hangingChars="250" w:hanging="600"/>
              <w:rPr>
                <w:rFonts w:ascii="Calibri" w:hAnsi="Calibri"/>
              </w:rPr>
            </w:pPr>
            <w:r w:rsidRPr="00BB7B9F">
              <w:rPr>
                <w:rFonts w:ascii="Calibri" w:hAnsi="Calibri"/>
              </w:rPr>
              <w:t xml:space="preserve">Jane: How about Alishan? It’s famous for its </w:t>
            </w:r>
            <w:r w:rsidRPr="00BB7B9F">
              <w:rPr>
                <w:rFonts w:ascii="Calibri" w:hAnsi="Calibri"/>
                <w:u w:val="single"/>
              </w:rPr>
              <w:t xml:space="preserve"> (30) </w:t>
            </w:r>
            <w:r w:rsidRPr="00BB7B9F">
              <w:rPr>
                <w:rFonts w:ascii="Calibri" w:hAnsi="Calibri"/>
              </w:rPr>
              <w:t xml:space="preserve"> . The sun comes up on a sea of clouds between Alishan and Yushan.</w:t>
            </w:r>
          </w:p>
          <w:p w:rsidR="00D31C92" w:rsidRPr="00BB7B9F" w:rsidRDefault="00D31C92" w:rsidP="004869B7">
            <w:pPr>
              <w:rPr>
                <w:rFonts w:ascii="Calibri" w:hAnsi="Calibri"/>
              </w:rPr>
            </w:pPr>
            <w:r w:rsidRPr="00BB7B9F">
              <w:rPr>
                <w:rFonts w:ascii="Calibri" w:hAnsi="Calibri"/>
              </w:rPr>
              <w:t>Peter: Good idea. Will Dad and Mom go with us?</w:t>
            </w:r>
          </w:p>
          <w:p w:rsidR="00D31C92" w:rsidRPr="00BB7B9F" w:rsidRDefault="00D31C92" w:rsidP="004869B7">
            <w:pPr>
              <w:rPr>
                <w:rFonts w:ascii="Calibri" w:hAnsi="Calibri"/>
              </w:rPr>
            </w:pPr>
            <w:r w:rsidRPr="00BB7B9F">
              <w:rPr>
                <w:rFonts w:ascii="Calibri" w:hAnsi="Calibri"/>
              </w:rPr>
              <w:t xml:space="preserve">Jane: They </w:t>
            </w:r>
            <w:r w:rsidRPr="00BB7B9F">
              <w:rPr>
                <w:rFonts w:ascii="Calibri" w:hAnsi="Calibri"/>
                <w:u w:val="single"/>
              </w:rPr>
              <w:t xml:space="preserve"> (31) </w:t>
            </w:r>
            <w:r w:rsidRPr="00BB7B9F">
              <w:rPr>
                <w:rFonts w:ascii="Calibri" w:hAnsi="Calibri"/>
              </w:rPr>
              <w:t xml:space="preserve"> TV in the living room. I’m going to ask them.</w:t>
            </w:r>
          </w:p>
          <w:p w:rsidR="00D31C92" w:rsidRPr="00BB7B9F" w:rsidRDefault="00D31C92" w:rsidP="004869B7">
            <w:pPr>
              <w:rPr>
                <w:rFonts w:ascii="Calibri" w:hAnsi="Calibri"/>
              </w:rPr>
            </w:pPr>
            <w:r w:rsidRPr="00BB7B9F">
              <w:rPr>
                <w:rFonts w:ascii="Calibri" w:hAnsi="Calibri"/>
              </w:rPr>
              <w:t xml:space="preserve">Peter: I’m afraid they are not interested. </w:t>
            </w:r>
          </w:p>
          <w:p w:rsidR="00D31C92" w:rsidRPr="00BB7B9F" w:rsidRDefault="00D31C92" w:rsidP="004869B7">
            <w:pPr>
              <w:rPr>
                <w:rFonts w:ascii="Calibri" w:hAnsi="Calibri"/>
              </w:rPr>
            </w:pPr>
            <w:r w:rsidRPr="00BB7B9F">
              <w:rPr>
                <w:rFonts w:ascii="Calibri" w:hAnsi="Calibri"/>
              </w:rPr>
              <w:t>Jane: Why not?</w:t>
            </w:r>
          </w:p>
          <w:p w:rsidR="00D31C92" w:rsidRDefault="00D31C92" w:rsidP="0074616D">
            <w:pPr>
              <w:ind w:left="720" w:hangingChars="300" w:hanging="720"/>
              <w:rPr>
                <w:rFonts w:ascii="Calibri" w:hAnsi="Calibri"/>
              </w:rPr>
            </w:pPr>
            <w:r w:rsidRPr="00BB7B9F">
              <w:rPr>
                <w:rFonts w:ascii="Calibri" w:hAnsi="Calibri"/>
              </w:rPr>
              <w:t xml:space="preserve">Peter: They </w:t>
            </w:r>
            <w:r w:rsidRPr="00BB7B9F">
              <w:rPr>
                <w:rFonts w:ascii="Calibri" w:hAnsi="Calibri"/>
                <w:u w:val="single"/>
              </w:rPr>
              <w:t xml:space="preserve"> (32) </w:t>
            </w:r>
            <w:r w:rsidRPr="00BB7B9F">
              <w:rPr>
                <w:rFonts w:ascii="Calibri" w:hAnsi="Calibri"/>
              </w:rPr>
              <w:t xml:space="preserve"> Alishan this summer vacation, and brought </w:t>
            </w:r>
          </w:p>
          <w:p w:rsidR="00D31C92" w:rsidRPr="00BB7B9F" w:rsidRDefault="00D31C92" w:rsidP="0074616D">
            <w:pPr>
              <w:ind w:left="720" w:hangingChars="300" w:hanging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</w:t>
            </w:r>
            <w:r w:rsidRPr="00BB7B9F">
              <w:rPr>
                <w:rFonts w:ascii="Calibri" w:hAnsi="Calibri"/>
              </w:rPr>
              <w:t>some high mountain tea home. Don’t you remember?</w:t>
            </w:r>
          </w:p>
          <w:p w:rsidR="00D31C92" w:rsidRPr="00BB7B9F" w:rsidRDefault="00D31C92" w:rsidP="0074616D">
            <w:pPr>
              <w:ind w:left="600" w:hangingChars="250" w:hanging="600"/>
              <w:rPr>
                <w:rFonts w:ascii="Calibri" w:hAnsi="Calibri"/>
              </w:rPr>
            </w:pPr>
            <w:r w:rsidRPr="00BB7B9F">
              <w:rPr>
                <w:rFonts w:ascii="Calibri" w:hAnsi="Calibri"/>
              </w:rPr>
              <w:t xml:space="preserve">Jane: Yes, but maybe they want to enjoy the nature in Alishan again! </w:t>
            </w:r>
          </w:p>
        </w:tc>
      </w:tr>
    </w:tbl>
    <w:p w:rsidR="00D31C92" w:rsidRPr="00BB7B9F" w:rsidRDefault="00D31C92" w:rsidP="00F32626">
      <w:pPr>
        <w:rPr>
          <w:rFonts w:ascii="Calibri" w:hAnsi="Calibri"/>
        </w:rPr>
      </w:pPr>
      <w:r w:rsidRPr="00BB7B9F">
        <w:rPr>
          <w:rFonts w:ascii="Calibri" w:hAnsi="Calibri"/>
        </w:rPr>
        <w:t>29. (A) will; go  (B) did; go  (C) do; go  (D) are; going</w:t>
      </w:r>
    </w:p>
    <w:p w:rsidR="00D31C92" w:rsidRPr="00BB7B9F" w:rsidRDefault="00D31C92" w:rsidP="00F32626">
      <w:pPr>
        <w:rPr>
          <w:rFonts w:ascii="Calibri" w:hAnsi="Calibri"/>
        </w:rPr>
      </w:pPr>
      <w:r w:rsidRPr="00BB7B9F">
        <w:rPr>
          <w:rFonts w:ascii="Calibri" w:hAnsi="Calibri"/>
        </w:rPr>
        <w:t>30. (A) sunrise  (B) sunset  (C) tea     (D) mountains</w:t>
      </w:r>
    </w:p>
    <w:p w:rsidR="00D31C92" w:rsidRPr="00BB7B9F" w:rsidRDefault="00D31C92" w:rsidP="00F32626">
      <w:pPr>
        <w:rPr>
          <w:rFonts w:ascii="Calibri" w:hAnsi="Calibri"/>
        </w:rPr>
      </w:pPr>
      <w:r w:rsidRPr="00BB7B9F">
        <w:rPr>
          <w:rFonts w:ascii="Calibri" w:hAnsi="Calibri"/>
        </w:rPr>
        <w:t xml:space="preserve">31. (A) are watching    (B) will watch </w:t>
      </w:r>
    </w:p>
    <w:p w:rsidR="00D31C92" w:rsidRPr="00BB7B9F" w:rsidRDefault="00D31C92" w:rsidP="00F32626">
      <w:pPr>
        <w:rPr>
          <w:rFonts w:ascii="Calibri" w:hAnsi="Calibri"/>
        </w:rPr>
      </w:pPr>
      <w:r w:rsidRPr="00BB7B9F">
        <w:rPr>
          <w:rFonts w:ascii="Calibri" w:hAnsi="Calibri"/>
        </w:rPr>
        <w:t xml:space="preserve">   (C) were watching  (D) are going to watch</w:t>
      </w:r>
    </w:p>
    <w:p w:rsidR="00D31C92" w:rsidRPr="00BB7B9F" w:rsidRDefault="00D31C92" w:rsidP="00492D96">
      <w:pPr>
        <w:rPr>
          <w:rFonts w:ascii="Calibri" w:hAnsi="Calibri"/>
        </w:rPr>
      </w:pPr>
      <w:r w:rsidRPr="00BB7B9F">
        <w:rPr>
          <w:rFonts w:ascii="Calibri" w:hAnsi="Calibri"/>
        </w:rPr>
        <w:t>32. (A) visited (B) will visit (C) are going to visit (D) were visiting</w:t>
      </w:r>
    </w:p>
    <w:p w:rsidR="00D31C92" w:rsidRPr="00BB7B9F" w:rsidRDefault="00D31C92" w:rsidP="003C0A38">
      <w:pPr>
        <w:kinsoku w:val="0"/>
        <w:overflowPunct w:val="0"/>
        <w:autoSpaceDE w:val="0"/>
        <w:autoSpaceDN w:val="0"/>
        <w:snapToGrid w:val="0"/>
        <w:ind w:rightChars="100" w:right="240"/>
        <w:rPr>
          <w:rFonts w:ascii="Calibri" w:hAnsi="Calibri"/>
        </w:rPr>
      </w:pPr>
      <w:r w:rsidRPr="00BB7B9F">
        <w:rPr>
          <w:rFonts w:ascii="Calibri" w:eastAsia="標楷體" w:hAnsi="Calibri" w:cs="Arial" w:hint="eastAsia"/>
          <w:b/>
          <w:bCs/>
        </w:rPr>
        <w:t>四、閱讀測驗：第</w:t>
      </w:r>
      <w:r w:rsidRPr="00BB7B9F">
        <w:rPr>
          <w:rFonts w:ascii="Calibri" w:eastAsia="標楷體" w:hAnsi="Calibri" w:cs="Arial"/>
          <w:b/>
          <w:bCs/>
        </w:rPr>
        <w:t>33~36</w:t>
      </w:r>
      <w:r w:rsidRPr="00BB7B9F">
        <w:rPr>
          <w:rFonts w:ascii="Calibri" w:eastAsia="標楷體" w:hAnsi="Calibri" w:cs="Arial" w:hint="eastAsia"/>
          <w:b/>
          <w:bCs/>
        </w:rPr>
        <w:t>題，每題</w:t>
      </w:r>
      <w:r w:rsidRPr="00BB7B9F">
        <w:rPr>
          <w:rFonts w:ascii="Calibri" w:eastAsia="標楷體" w:hAnsi="Calibri" w:cs="Arial"/>
          <w:b/>
          <w:bCs/>
        </w:rPr>
        <w:t>2</w:t>
      </w:r>
      <w:r w:rsidRPr="00BB7B9F">
        <w:rPr>
          <w:rFonts w:ascii="Calibri" w:eastAsia="標楷體" w:hAnsi="Calibri" w:cs="Arial" w:hint="eastAsia"/>
          <w:b/>
          <w:bCs/>
        </w:rPr>
        <w:t>分，佔</w:t>
      </w:r>
      <w:r w:rsidRPr="00BB7B9F">
        <w:rPr>
          <w:rFonts w:ascii="Calibri" w:eastAsia="標楷體" w:hAnsi="Calibri" w:cs="Arial"/>
          <w:b/>
          <w:bCs/>
        </w:rPr>
        <w:t>8%</w:t>
      </w:r>
      <w:r w:rsidRPr="00BB7B9F">
        <w:rPr>
          <w:rFonts w:ascii="Calibri" w:eastAsia="標楷體" w:hAnsi="Calibri" w:cs="Arial" w:hint="eastAsia"/>
          <w:b/>
          <w:bCs/>
        </w:rPr>
        <w:t>。</w:t>
      </w:r>
    </w:p>
    <w:p w:rsidR="00D31C92" w:rsidRPr="00BB7B9F" w:rsidRDefault="00D31C92" w:rsidP="00854423">
      <w:pPr>
        <w:spacing w:line="240" w:lineRule="atLeast"/>
        <w:rPr>
          <w:rFonts w:ascii="Calibri" w:eastAsia="標楷體" w:hAnsi="Calibri"/>
        </w:rPr>
      </w:pPr>
      <w:r w:rsidRPr="00BB7B9F">
        <w:rPr>
          <w:rFonts w:ascii="Calibri" w:eastAsia="標楷體" w:hAnsi="Calibri" w:cs="Arial"/>
          <w:bCs/>
        </w:rPr>
        <w:t xml:space="preserve"> </w:t>
      </w:r>
      <w:r w:rsidRPr="00BB7B9F">
        <w:rPr>
          <w:rFonts w:ascii="Calibri" w:eastAsia="標楷體" w:hAnsi="Calibri"/>
        </w:rPr>
        <w:t>(33~34)</w:t>
      </w:r>
      <w:bookmarkStart w:id="1" w:name="Z_27EA3A20839E4FC4951C6442B1AB7F23"/>
      <w:bookmarkStart w:id="2" w:name="Q_27EA3A20839E4FC4951C6442B1AB7F23"/>
    </w:p>
    <w:p w:rsidR="00D31C92" w:rsidRPr="00BB7B9F" w:rsidRDefault="00D31C92" w:rsidP="008544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leftChars="100" w:left="240" w:rightChars="100" w:right="240"/>
        <w:jc w:val="center"/>
      </w:pPr>
      <w:bookmarkStart w:id="3" w:name="_GoBack"/>
      <w:r w:rsidRPr="00C671CC">
        <w:rPr>
          <w:noProof/>
        </w:rPr>
        <w:pict>
          <v:shape id="圖片 1" o:spid="_x0000_i1034" type="#_x0000_t75" alt="9-01" style="width:227.25pt;height:227.25pt;visibility:visible">
            <v:imagedata r:id="rId21" o:title="" gain="109227f" blacklevel="-6554f" grayscale="t" bilevel="t"/>
          </v:shape>
        </w:pict>
      </w:r>
      <w:bookmarkEnd w:id="3"/>
    </w:p>
    <w:p w:rsidR="00D31C92" w:rsidRPr="00BB7B9F" w:rsidRDefault="00D31C92" w:rsidP="004A1928">
      <w:pPr>
        <w:snapToGrid w:val="0"/>
        <w:spacing w:line="240" w:lineRule="atLeast"/>
        <w:ind w:left="360" w:hangingChars="150" w:hanging="360"/>
        <w:rPr>
          <w:rFonts w:ascii="Calibri" w:hAnsi="Calibri"/>
        </w:rPr>
      </w:pPr>
      <w:r w:rsidRPr="00BB7B9F">
        <w:rPr>
          <w:rFonts w:ascii="Calibri" w:hAnsi="Calibri"/>
        </w:rPr>
        <w:t>33. Selina is at the fish market. She needs to go to the bank. Which way is right?</w:t>
      </w:r>
    </w:p>
    <w:p w:rsidR="00D31C92" w:rsidRPr="00BB7B9F" w:rsidRDefault="00D31C92" w:rsidP="004A1928">
      <w:pPr>
        <w:snapToGrid w:val="0"/>
        <w:spacing w:line="240" w:lineRule="atLeast"/>
        <w:ind w:leftChars="150" w:left="720" w:hangingChars="150" w:hanging="360"/>
        <w:rPr>
          <w:rFonts w:ascii="Calibri" w:hAnsi="Calibri"/>
        </w:rPr>
      </w:pPr>
      <w:r w:rsidRPr="00BB7B9F">
        <w:rPr>
          <w:rFonts w:ascii="Calibri" w:hAnsi="Calibri"/>
        </w:rPr>
        <w:t xml:space="preserve">(A) Go down </w:t>
      </w:r>
      <w:smartTag w:uri="urn:schemas-microsoft-com:office:smarttags" w:element="Street">
        <w:r w:rsidRPr="00BB7B9F">
          <w:rPr>
            <w:rFonts w:ascii="Calibri" w:hAnsi="Calibri"/>
          </w:rPr>
          <w:t>Park Road</w:t>
        </w:r>
      </w:smartTag>
      <w:r w:rsidRPr="00BB7B9F">
        <w:rPr>
          <w:rFonts w:ascii="Calibri" w:hAnsi="Calibri"/>
        </w:rPr>
        <w:t xml:space="preserve"> and turn right on </w:t>
      </w:r>
      <w:smartTag w:uri="urn:schemas-microsoft-com:office:smarttags" w:element="Street">
        <w:r w:rsidRPr="00BB7B9F">
          <w:rPr>
            <w:rFonts w:ascii="Calibri" w:hAnsi="Calibri"/>
          </w:rPr>
          <w:t>Second Road</w:t>
        </w:r>
      </w:smartTag>
      <w:r w:rsidRPr="00BB7B9F">
        <w:rPr>
          <w:rFonts w:ascii="Calibri" w:hAnsi="Calibri"/>
        </w:rPr>
        <w:t xml:space="preserve">. </w:t>
      </w:r>
    </w:p>
    <w:p w:rsidR="00D31C92" w:rsidRPr="00BB7B9F" w:rsidRDefault="00D31C92" w:rsidP="007A6C8E">
      <w:pPr>
        <w:snapToGrid w:val="0"/>
        <w:spacing w:line="240" w:lineRule="atLeast"/>
        <w:ind w:leftChars="300" w:left="720"/>
        <w:rPr>
          <w:rFonts w:ascii="Calibri" w:hAnsi="Calibri"/>
        </w:rPr>
      </w:pPr>
      <w:r w:rsidRPr="00BB7B9F">
        <w:rPr>
          <w:rFonts w:ascii="Calibri" w:hAnsi="Calibri"/>
        </w:rPr>
        <w:t>It’s on the corner.</w:t>
      </w:r>
    </w:p>
    <w:p w:rsidR="00D31C92" w:rsidRPr="00BB7B9F" w:rsidRDefault="00D31C92" w:rsidP="004A1928">
      <w:pPr>
        <w:snapToGrid w:val="0"/>
        <w:spacing w:line="240" w:lineRule="atLeast"/>
        <w:ind w:leftChars="150" w:left="720" w:hangingChars="150" w:hanging="360"/>
        <w:rPr>
          <w:rFonts w:ascii="Calibri" w:hAnsi="Calibri"/>
        </w:rPr>
      </w:pPr>
      <w:r w:rsidRPr="00BB7B9F">
        <w:rPr>
          <w:rFonts w:ascii="Calibri" w:hAnsi="Calibri"/>
        </w:rPr>
        <w:t xml:space="preserve">(B) Go down </w:t>
      </w:r>
      <w:smartTag w:uri="urn:schemas-microsoft-com:office:smarttags" w:element="Street">
        <w:r w:rsidRPr="00BB7B9F">
          <w:rPr>
            <w:rFonts w:ascii="Calibri" w:hAnsi="Calibri"/>
          </w:rPr>
          <w:t>Park Road</w:t>
        </w:r>
      </w:smartTag>
      <w:r w:rsidRPr="00BB7B9F">
        <w:rPr>
          <w:rFonts w:ascii="Calibri" w:hAnsi="Calibri"/>
        </w:rPr>
        <w:t xml:space="preserve"> and turn right on </w:t>
      </w:r>
      <w:smartTag w:uri="urn:schemas-microsoft-com:office:smarttags" w:element="Street">
        <w:r w:rsidRPr="00BB7B9F">
          <w:rPr>
            <w:rFonts w:ascii="Calibri" w:hAnsi="Calibri"/>
          </w:rPr>
          <w:t>Second Street</w:t>
        </w:r>
      </w:smartTag>
      <w:r w:rsidRPr="00BB7B9F">
        <w:rPr>
          <w:rFonts w:ascii="Calibri" w:hAnsi="Calibri"/>
        </w:rPr>
        <w:t xml:space="preserve">. </w:t>
      </w:r>
    </w:p>
    <w:p w:rsidR="00D31C92" w:rsidRPr="00BB7B9F" w:rsidRDefault="00D31C92" w:rsidP="007A6C8E">
      <w:pPr>
        <w:snapToGrid w:val="0"/>
        <w:spacing w:line="240" w:lineRule="atLeast"/>
        <w:ind w:firstLineChars="300" w:firstLine="720"/>
        <w:rPr>
          <w:rFonts w:ascii="Calibri" w:hAnsi="Calibri"/>
        </w:rPr>
      </w:pPr>
      <w:r w:rsidRPr="00BB7B9F">
        <w:rPr>
          <w:rFonts w:ascii="Calibri" w:hAnsi="Calibri"/>
        </w:rPr>
        <w:t>Go straight for 1 block, and it’s on the right.</w:t>
      </w:r>
    </w:p>
    <w:bookmarkEnd w:id="1"/>
    <w:bookmarkEnd w:id="2"/>
    <w:p w:rsidR="00D31C92" w:rsidRPr="00BB7B9F" w:rsidRDefault="00D31C92" w:rsidP="004A1928">
      <w:pPr>
        <w:snapToGrid w:val="0"/>
        <w:spacing w:line="240" w:lineRule="atLeast"/>
        <w:ind w:leftChars="150" w:left="720" w:hangingChars="150" w:hanging="360"/>
        <w:rPr>
          <w:rFonts w:ascii="Calibri" w:hAnsi="Calibri"/>
        </w:rPr>
      </w:pPr>
      <w:r w:rsidRPr="00BB7B9F">
        <w:rPr>
          <w:rFonts w:ascii="Calibri" w:hAnsi="Calibri"/>
        </w:rPr>
        <w:t xml:space="preserve">(C) Go along </w:t>
      </w:r>
      <w:smartTag w:uri="urn:schemas-microsoft-com:office:smarttags" w:element="Street">
        <w:r w:rsidRPr="00BB7B9F">
          <w:rPr>
            <w:rFonts w:ascii="Calibri" w:hAnsi="Calibri"/>
          </w:rPr>
          <w:t>Park Road</w:t>
        </w:r>
      </w:smartTag>
      <w:r w:rsidRPr="00BB7B9F">
        <w:rPr>
          <w:rFonts w:ascii="Calibri" w:hAnsi="Calibri"/>
        </w:rPr>
        <w:t xml:space="preserve"> and turn right on </w:t>
      </w:r>
      <w:smartTag w:uri="urn:schemas-microsoft-com:office:smarttags" w:element="Street">
        <w:r w:rsidRPr="00BB7B9F">
          <w:rPr>
            <w:rFonts w:ascii="Calibri" w:hAnsi="Calibri"/>
          </w:rPr>
          <w:t>First Street</w:t>
        </w:r>
      </w:smartTag>
      <w:r w:rsidRPr="00BB7B9F">
        <w:rPr>
          <w:rFonts w:ascii="Calibri" w:hAnsi="Calibri"/>
        </w:rPr>
        <w:t xml:space="preserve">. Then turn right on </w:t>
      </w:r>
      <w:smartTag w:uri="urn:schemas-microsoft-com:office:smarttags" w:element="Street">
        <w:r w:rsidRPr="00BB7B9F">
          <w:rPr>
            <w:rFonts w:ascii="Calibri" w:hAnsi="Calibri"/>
          </w:rPr>
          <w:t>Station Road</w:t>
        </w:r>
      </w:smartTag>
      <w:r w:rsidRPr="00BB7B9F">
        <w:rPr>
          <w:rFonts w:ascii="Calibri" w:hAnsi="Calibri"/>
        </w:rPr>
        <w:t>. It’s across from the museum.</w:t>
      </w:r>
    </w:p>
    <w:p w:rsidR="00D31C92" w:rsidRPr="00BB7B9F" w:rsidRDefault="00D31C92" w:rsidP="004A1928">
      <w:pPr>
        <w:snapToGrid w:val="0"/>
        <w:spacing w:line="240" w:lineRule="atLeast"/>
        <w:ind w:leftChars="150" w:left="720" w:hangingChars="150" w:hanging="360"/>
        <w:rPr>
          <w:rFonts w:ascii="Calibri" w:hAnsi="Calibri"/>
        </w:rPr>
      </w:pPr>
      <w:r w:rsidRPr="00BB7B9F">
        <w:rPr>
          <w:rFonts w:ascii="Calibri" w:hAnsi="Calibri"/>
        </w:rPr>
        <w:t xml:space="preserve">(D) Go along </w:t>
      </w:r>
      <w:smartTag w:uri="urn:schemas-microsoft-com:office:smarttags" w:element="Street">
        <w:r w:rsidRPr="00BB7B9F">
          <w:rPr>
            <w:rFonts w:ascii="Calibri" w:hAnsi="Calibri"/>
          </w:rPr>
          <w:t>Third Street</w:t>
        </w:r>
      </w:smartTag>
      <w:r w:rsidRPr="00BB7B9F">
        <w:rPr>
          <w:rFonts w:ascii="Calibri" w:hAnsi="Calibri"/>
        </w:rPr>
        <w:t xml:space="preserve"> and turn left on </w:t>
      </w:r>
      <w:smartTag w:uri="urn:schemas-microsoft-com:office:smarttags" w:element="Street">
        <w:r w:rsidRPr="00BB7B9F">
          <w:rPr>
            <w:rFonts w:ascii="Calibri" w:hAnsi="Calibri"/>
          </w:rPr>
          <w:t>Station Road</w:t>
        </w:r>
      </w:smartTag>
      <w:r w:rsidRPr="00BB7B9F">
        <w:rPr>
          <w:rFonts w:ascii="Calibri" w:hAnsi="Calibri"/>
        </w:rPr>
        <w:t xml:space="preserve">. </w:t>
      </w:r>
    </w:p>
    <w:p w:rsidR="00D31C92" w:rsidRPr="00BB7B9F" w:rsidRDefault="00D31C92" w:rsidP="007A6C8E">
      <w:pPr>
        <w:snapToGrid w:val="0"/>
        <w:spacing w:line="240" w:lineRule="atLeast"/>
        <w:ind w:leftChars="300" w:left="720"/>
        <w:rPr>
          <w:rFonts w:ascii="Calibri" w:hAnsi="Calibri"/>
        </w:rPr>
      </w:pPr>
      <w:r w:rsidRPr="00BB7B9F">
        <w:rPr>
          <w:rFonts w:ascii="Calibri" w:hAnsi="Calibri"/>
        </w:rPr>
        <w:t>G</w:t>
      </w:r>
      <w:r>
        <w:rPr>
          <w:rFonts w:ascii="Calibri" w:hAnsi="Calibri"/>
        </w:rPr>
        <w:t>o straight for 2 blocks. It’s on</w:t>
      </w:r>
      <w:r w:rsidRPr="00BB7B9F">
        <w:rPr>
          <w:rFonts w:ascii="Calibri" w:hAnsi="Calibri"/>
        </w:rPr>
        <w:t xml:space="preserve"> the </w:t>
      </w:r>
      <w:r>
        <w:rPr>
          <w:rFonts w:ascii="Calibri" w:hAnsi="Calibri"/>
        </w:rPr>
        <w:t>left</w:t>
      </w:r>
      <w:r w:rsidRPr="00BB7B9F">
        <w:rPr>
          <w:rFonts w:ascii="Calibri" w:hAnsi="Calibri"/>
        </w:rPr>
        <w:t>.</w:t>
      </w:r>
    </w:p>
    <w:p w:rsidR="00D31C92" w:rsidRPr="00BB7B9F" w:rsidRDefault="00D31C92" w:rsidP="004A1928">
      <w:pPr>
        <w:snapToGrid w:val="0"/>
        <w:spacing w:line="240" w:lineRule="atLeast"/>
        <w:rPr>
          <w:rFonts w:ascii="Calibri" w:hAnsi="Calibri"/>
        </w:rPr>
      </w:pPr>
      <w:r w:rsidRPr="00BB7B9F">
        <w:rPr>
          <w:rFonts w:ascii="Calibri" w:hAnsi="Calibri"/>
        </w:rPr>
        <w:t>34. Which one is right?</w:t>
      </w:r>
    </w:p>
    <w:p w:rsidR="00D31C92" w:rsidRPr="00BB7B9F" w:rsidRDefault="00D31C92" w:rsidP="004A1928">
      <w:pPr>
        <w:snapToGrid w:val="0"/>
        <w:spacing w:line="240" w:lineRule="atLeast"/>
        <w:ind w:firstLineChars="150" w:firstLine="360"/>
        <w:rPr>
          <w:rFonts w:ascii="Calibri" w:hAnsi="Calibri"/>
        </w:rPr>
      </w:pPr>
      <w:r w:rsidRPr="00BB7B9F">
        <w:rPr>
          <w:rFonts w:ascii="Calibri" w:hAnsi="Calibri"/>
        </w:rPr>
        <w:t>(A) There is a flower shop next to a theater.</w:t>
      </w:r>
    </w:p>
    <w:p w:rsidR="00D31C92" w:rsidRPr="00BB7B9F" w:rsidRDefault="00D31C92" w:rsidP="004A1928">
      <w:pPr>
        <w:snapToGrid w:val="0"/>
        <w:spacing w:line="240" w:lineRule="atLeast"/>
        <w:ind w:leftChars="150" w:left="360"/>
        <w:rPr>
          <w:rFonts w:ascii="Calibri" w:hAnsi="Calibri"/>
        </w:rPr>
      </w:pPr>
      <w:r w:rsidRPr="00BB7B9F">
        <w:rPr>
          <w:rFonts w:ascii="Calibri" w:hAnsi="Calibri"/>
        </w:rPr>
        <w:t>(B) The MRT station is across from the fish market.</w:t>
      </w:r>
    </w:p>
    <w:p w:rsidR="00D31C92" w:rsidRPr="00BB7B9F" w:rsidRDefault="00D31C92" w:rsidP="004A1928">
      <w:pPr>
        <w:snapToGrid w:val="0"/>
        <w:spacing w:line="240" w:lineRule="atLeast"/>
        <w:ind w:firstLineChars="150" w:firstLine="360"/>
        <w:rPr>
          <w:rFonts w:ascii="Calibri" w:hAnsi="Calibri"/>
        </w:rPr>
      </w:pPr>
      <w:r w:rsidRPr="00BB7B9F">
        <w:rPr>
          <w:rFonts w:ascii="Calibri" w:hAnsi="Calibri"/>
        </w:rPr>
        <w:t>(C) The museum is on the corner.</w:t>
      </w:r>
    </w:p>
    <w:p w:rsidR="00D31C92" w:rsidRPr="00BB7B9F" w:rsidRDefault="00D31C92" w:rsidP="004A1928">
      <w:pPr>
        <w:snapToGrid w:val="0"/>
        <w:spacing w:line="240" w:lineRule="atLeast"/>
        <w:ind w:leftChars="150" w:left="360"/>
        <w:rPr>
          <w:rFonts w:ascii="Calibri" w:hAnsi="Calibri"/>
        </w:rPr>
      </w:pPr>
      <w:r w:rsidRPr="00BB7B9F">
        <w:rPr>
          <w:rFonts w:ascii="Calibri" w:hAnsi="Calibri"/>
        </w:rPr>
        <w:t>(D) There is a school between the fish market and the park.</w:t>
      </w:r>
      <w:bookmarkStart w:id="4" w:name="A_3D4ED32CC12F48419E9A628FE2E08D6D"/>
      <w:bookmarkStart w:id="5" w:name="Z_3D4ED32CC12F48419E9A628FE2E08D6D"/>
      <w:bookmarkStart w:id="6" w:name="Q_3D4ED32CC12F48419E9A628FE2E08D6D"/>
    </w:p>
    <w:p w:rsidR="00D31C92" w:rsidRPr="00BB7B9F" w:rsidRDefault="00D31C92" w:rsidP="004A1928">
      <w:pPr>
        <w:snapToGrid w:val="0"/>
        <w:spacing w:line="240" w:lineRule="atLeast"/>
        <w:ind w:leftChars="150" w:left="360"/>
        <w:rPr>
          <w:rFonts w:ascii="Calibri" w:hAnsi="Calibri"/>
        </w:rPr>
      </w:pPr>
    </w:p>
    <w:p w:rsidR="00D31C92" w:rsidRPr="00BB7B9F" w:rsidRDefault="00D31C92" w:rsidP="004A1928">
      <w:pPr>
        <w:snapToGrid w:val="0"/>
        <w:spacing w:line="240" w:lineRule="atLeast"/>
        <w:ind w:leftChars="23" w:left="775" w:hangingChars="300" w:hanging="720"/>
        <w:rPr>
          <w:rFonts w:ascii="Calibri" w:eastAsia="標楷體" w:hAnsi="Calibri"/>
          <w:bCs/>
        </w:rPr>
      </w:pPr>
      <w:bookmarkStart w:id="7" w:name="E_3D4ED32CC12F48419E9A628FE2E08D6D"/>
      <w:bookmarkEnd w:id="4"/>
      <w:r w:rsidRPr="00BB7B9F">
        <w:rPr>
          <w:rFonts w:ascii="Calibri" w:eastAsia="標楷體" w:hAnsi="Calibri"/>
          <w:bCs/>
        </w:rPr>
        <w:t>(35~36)</w:t>
      </w:r>
    </w:p>
    <w:p w:rsidR="00D31C92" w:rsidRPr="00BB7B9F" w:rsidRDefault="00D31C92" w:rsidP="00CE44F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napToGrid w:val="0"/>
        <w:spacing w:line="360" w:lineRule="atLeast"/>
        <w:ind w:firstLineChars="250" w:firstLine="600"/>
        <w:jc w:val="both"/>
        <w:rPr>
          <w:rFonts w:ascii="Arial" w:eastAsia="標楷體" w:hAnsi="Arial" w:cs="Arial"/>
        </w:rPr>
      </w:pPr>
      <w:r w:rsidRPr="00BB7B9F">
        <w:rPr>
          <w:rFonts w:ascii="Arial" w:eastAsia="標楷體" w:hAnsi="Arial" w:cs="Arial"/>
        </w:rPr>
        <w:t>Jennifer loves to spend her vacation in the country. Last month, she visited the country again. She stayed at a small but pretty hotel there for five days. Its name is Little Forest. People usually don’t go to Little Forest by car because it doesn’t have a parking lot. So Jennifer went there by train. It is a five-minute walk from the railway station to Little Forest. Jennifer likes Little Forest very much because there are an insect museum and a bookstore next to it. During her stay, Jennifer v</w:t>
      </w:r>
      <w:r>
        <w:rPr>
          <w:rFonts w:ascii="Arial" w:eastAsia="標楷體" w:hAnsi="Arial" w:cs="Arial"/>
        </w:rPr>
        <w:t xml:space="preserve">isited the museum every morning, </w:t>
      </w:r>
      <w:r w:rsidRPr="00BB7B9F">
        <w:rPr>
          <w:rFonts w:ascii="Arial" w:eastAsia="標楷體" w:hAnsi="Arial" w:cs="Arial"/>
        </w:rPr>
        <w:t xml:space="preserve">and in the afternoon, she read some books at the bookstore. Staying at Little Forest for five days was only six thousand dollars. It was not too much for her.   </w:t>
      </w:r>
    </w:p>
    <w:bookmarkEnd w:id="7"/>
    <w:p w:rsidR="00D31C92" w:rsidRPr="00BB7B9F" w:rsidRDefault="00D31C92" w:rsidP="001C3C5B">
      <w:pPr>
        <w:snapToGrid w:val="0"/>
        <w:spacing w:line="240" w:lineRule="atLeast"/>
        <w:rPr>
          <w:rFonts w:ascii="Calibri" w:eastAsia="標楷體" w:hAnsi="Calibri"/>
        </w:rPr>
      </w:pPr>
      <w:r w:rsidRPr="00BB7B9F">
        <w:rPr>
          <w:rFonts w:ascii="Calibri" w:eastAsia="標楷體" w:hAnsi="Calibri"/>
        </w:rPr>
        <w:t>35. What is Little Forest?</w:t>
      </w:r>
    </w:p>
    <w:p w:rsidR="00D31C92" w:rsidRPr="00BB7B9F" w:rsidRDefault="00D31C92" w:rsidP="00CB71EA">
      <w:pPr>
        <w:snapToGrid w:val="0"/>
        <w:spacing w:line="240" w:lineRule="atLeast"/>
        <w:ind w:firstLineChars="50" w:firstLine="120"/>
        <w:rPr>
          <w:rFonts w:ascii="Calibri" w:eastAsia="標楷體" w:hAnsi="Calibri"/>
        </w:rPr>
      </w:pPr>
      <w:r w:rsidRPr="00BB7B9F">
        <w:rPr>
          <w:rFonts w:ascii="Calibri" w:eastAsia="標楷體" w:hAnsi="Calibri"/>
        </w:rPr>
        <w:t xml:space="preserve">  (A) A museum. (B) A country. (C) A bookstore. (D) A hotel.  </w:t>
      </w:r>
    </w:p>
    <w:p w:rsidR="00D31C92" w:rsidRPr="00BB7B9F" w:rsidRDefault="00D31C92" w:rsidP="001C3C5B">
      <w:pPr>
        <w:snapToGrid w:val="0"/>
        <w:spacing w:line="240" w:lineRule="atLeast"/>
        <w:rPr>
          <w:rFonts w:ascii="Calibri" w:eastAsia="標楷體" w:hAnsi="Calibri"/>
        </w:rPr>
      </w:pPr>
      <w:r w:rsidRPr="00BB7B9F">
        <w:rPr>
          <w:rFonts w:ascii="Calibri" w:eastAsia="標楷體" w:hAnsi="Calibri"/>
        </w:rPr>
        <w:t xml:space="preserve">36. Which is true about Little Forest? </w:t>
      </w:r>
    </w:p>
    <w:p w:rsidR="00D31C92" w:rsidRPr="00BB7B9F" w:rsidRDefault="00D31C92" w:rsidP="00F07722">
      <w:pPr>
        <w:snapToGrid w:val="0"/>
        <w:spacing w:line="240" w:lineRule="atLeast"/>
        <w:ind w:leftChars="50" w:left="120" w:firstLineChars="100" w:firstLine="240"/>
        <w:rPr>
          <w:rFonts w:ascii="Calibri" w:eastAsia="標楷體" w:hAnsi="Calibri"/>
        </w:rPr>
      </w:pPr>
      <w:r w:rsidRPr="00BB7B9F">
        <w:rPr>
          <w:rFonts w:ascii="Calibri" w:eastAsia="標楷體" w:hAnsi="Calibri"/>
        </w:rPr>
        <w:t xml:space="preserve">(A) It is in the country.  </w:t>
      </w:r>
    </w:p>
    <w:p w:rsidR="00D31C92" w:rsidRPr="00BB7B9F" w:rsidRDefault="00D31C92" w:rsidP="00F07722">
      <w:pPr>
        <w:snapToGrid w:val="0"/>
        <w:spacing w:line="240" w:lineRule="atLeast"/>
        <w:ind w:leftChars="50" w:left="120" w:firstLineChars="100" w:firstLine="240"/>
        <w:rPr>
          <w:rFonts w:ascii="Calibri" w:eastAsia="標楷體" w:hAnsi="Calibri"/>
        </w:rPr>
      </w:pPr>
      <w:r w:rsidRPr="00BB7B9F">
        <w:rPr>
          <w:rFonts w:ascii="Calibri" w:eastAsia="標楷體" w:hAnsi="Calibri"/>
        </w:rPr>
        <w:t>(B) You can see many insects in it.</w:t>
      </w:r>
    </w:p>
    <w:p w:rsidR="00D31C92" w:rsidRPr="00BB7B9F" w:rsidRDefault="00D31C92" w:rsidP="00F07722">
      <w:pPr>
        <w:snapToGrid w:val="0"/>
        <w:spacing w:line="240" w:lineRule="atLeast"/>
        <w:ind w:leftChars="50" w:left="120" w:firstLineChars="100" w:firstLine="240"/>
        <w:rPr>
          <w:rFonts w:ascii="Calibri" w:eastAsia="標楷體" w:hAnsi="Calibri"/>
        </w:rPr>
      </w:pPr>
      <w:r w:rsidRPr="00BB7B9F">
        <w:rPr>
          <w:rFonts w:ascii="Calibri" w:eastAsia="標楷體" w:hAnsi="Calibri"/>
        </w:rPr>
        <w:t>(C) There is a bookstore in the forest.</w:t>
      </w:r>
    </w:p>
    <w:bookmarkEnd w:id="5"/>
    <w:bookmarkEnd w:id="6"/>
    <w:p w:rsidR="00D31C92" w:rsidRPr="00BB7B9F" w:rsidRDefault="00D31C92" w:rsidP="00240C88">
      <w:pPr>
        <w:spacing w:line="240" w:lineRule="atLeast"/>
        <w:ind w:firstLineChars="150" w:firstLine="360"/>
        <w:rPr>
          <w:rFonts w:ascii="Calibri" w:eastAsia="標楷體" w:hAnsi="Calibri"/>
        </w:rPr>
      </w:pPr>
      <w:r w:rsidRPr="00BB7B9F">
        <w:rPr>
          <w:rFonts w:ascii="Calibri" w:eastAsia="標楷體" w:hAnsi="Calibri"/>
        </w:rPr>
        <w:t>(D) Staying there for one day was one thousand dollars.</w:t>
      </w:r>
    </w:p>
    <w:p w:rsidR="00D31C92" w:rsidRPr="00BB7B9F" w:rsidRDefault="00D31C92" w:rsidP="00E32842">
      <w:pPr>
        <w:pStyle w:val="Caption1"/>
        <w:spacing w:line="240" w:lineRule="atLeast"/>
        <w:rPr>
          <w:rFonts w:ascii="Calibri" w:eastAsia="標楷體" w:hAnsi="Calibri" w:cs="Arial"/>
        </w:rPr>
      </w:pPr>
    </w:p>
    <w:p w:rsidR="00D31C92" w:rsidRPr="00BB7B9F" w:rsidRDefault="00D31C92" w:rsidP="00E32842">
      <w:pPr>
        <w:pStyle w:val="Caption1"/>
        <w:spacing w:line="240" w:lineRule="atLeast"/>
        <w:rPr>
          <w:rFonts w:ascii="Calibri" w:eastAsia="標楷體" w:hAnsi="Calibri" w:cs="Arial"/>
        </w:rPr>
      </w:pPr>
      <w:r w:rsidRPr="00BB7B9F">
        <w:rPr>
          <w:rFonts w:ascii="Calibri" w:eastAsia="標楷體" w:hAnsi="Calibri" w:cs="Arial" w:hint="eastAsia"/>
        </w:rPr>
        <w:t>五</w:t>
      </w:r>
      <w:r w:rsidRPr="00BB7B9F">
        <w:rPr>
          <w:rFonts w:ascii="Calibri" w:eastAsia="標楷體" w:hAnsi="Calibri" w:cs="Arial" w:hint="eastAsia"/>
          <w:bCs/>
        </w:rPr>
        <w:t>、</w:t>
      </w:r>
      <w:r w:rsidRPr="00BB7B9F">
        <w:rPr>
          <w:rFonts w:ascii="Calibri" w:eastAsia="標楷體" w:hAnsi="Calibri" w:cs="Arial" w:hint="eastAsia"/>
        </w:rPr>
        <w:t>文意字彙：每題</w:t>
      </w:r>
      <w:r w:rsidRPr="00BB7B9F">
        <w:rPr>
          <w:rFonts w:ascii="Calibri" w:eastAsia="標楷體" w:hAnsi="Calibri" w:cs="Arial"/>
        </w:rPr>
        <w:t>1</w:t>
      </w:r>
      <w:r w:rsidRPr="00BB7B9F">
        <w:rPr>
          <w:rFonts w:ascii="Calibri" w:eastAsia="標楷體" w:hAnsi="Calibri" w:cs="Arial" w:hint="eastAsia"/>
        </w:rPr>
        <w:t>分，佔</w:t>
      </w:r>
      <w:r w:rsidRPr="00BB7B9F">
        <w:rPr>
          <w:rFonts w:ascii="Calibri" w:eastAsia="標楷體" w:hAnsi="Calibri" w:cs="Arial"/>
        </w:rPr>
        <w:t xml:space="preserve">12% </w:t>
      </w:r>
    </w:p>
    <w:p w:rsidR="00D31C92" w:rsidRPr="005D0E8E" w:rsidRDefault="00D31C92" w:rsidP="00240C88">
      <w:pPr>
        <w:pStyle w:val="Caption1"/>
        <w:spacing w:line="240" w:lineRule="atLeast"/>
        <w:ind w:firstLineChars="200" w:firstLine="480"/>
        <w:rPr>
          <w:rFonts w:ascii="Calibri" w:eastAsia="標楷體" w:hAnsi="Calibri" w:cs="Arial"/>
        </w:rPr>
      </w:pPr>
      <w:r w:rsidRPr="005D0E8E">
        <w:rPr>
          <w:rFonts w:ascii="Calibri" w:eastAsia="標楷體" w:hAnsi="Calibri" w:cs="Arial"/>
        </w:rPr>
        <w:t>(</w:t>
      </w:r>
      <w:r w:rsidRPr="005D0E8E">
        <w:rPr>
          <w:rFonts w:ascii="Calibri" w:eastAsia="標楷體" w:hAnsi="Calibri" w:cs="Arial" w:hint="eastAsia"/>
        </w:rPr>
        <w:t>請將答案書寫於右方</w:t>
      </w:r>
      <w:r w:rsidRPr="005D0E8E">
        <w:rPr>
          <w:rFonts w:ascii="Calibri" w:eastAsia="標楷體" w:hAnsi="Calibri" w:cs="Arial" w:hint="eastAsia"/>
          <w:bdr w:val="single" w:sz="4" w:space="0" w:color="auto"/>
        </w:rPr>
        <w:t>答案欄</w:t>
      </w:r>
      <w:r w:rsidRPr="005D0E8E">
        <w:rPr>
          <w:rFonts w:ascii="Calibri" w:eastAsia="標楷體" w:hAnsi="Calibri" w:cs="Arial" w:hint="eastAsia"/>
        </w:rPr>
        <w:t>內</w:t>
      </w:r>
      <w:r w:rsidRPr="005D0E8E">
        <w:rPr>
          <w:rFonts w:ascii="Calibri" w:eastAsia="標楷體" w:hAnsi="Calibri" w:cs="Arial"/>
        </w:rPr>
        <w:t>)</w:t>
      </w:r>
    </w:p>
    <w:p w:rsidR="00D31C92" w:rsidRPr="00BB7B9F" w:rsidRDefault="00D31C92" w:rsidP="00EF62ED">
      <w:pPr>
        <w:rPr>
          <w:rFonts w:ascii="Calibri" w:hAnsi="Calibri"/>
        </w:rPr>
      </w:pPr>
      <w:r w:rsidRPr="00BB7B9F">
        <w:rPr>
          <w:rFonts w:ascii="Calibri" w:hAnsi="Calibri"/>
        </w:rPr>
        <w:t xml:space="preserve">37. It’s getting cold. You need to wear a </w:t>
      </w:r>
      <w:r w:rsidRPr="00BB7B9F">
        <w:rPr>
          <w:rFonts w:ascii="Calibri" w:hAnsi="Calibri"/>
          <w:u w:val="single"/>
        </w:rPr>
        <w:t>s   r</w:t>
      </w:r>
      <w:r w:rsidRPr="00BB7B9F">
        <w:rPr>
          <w:rFonts w:ascii="Calibri" w:hAnsi="Calibri"/>
        </w:rPr>
        <w:t xml:space="preserve"> to keep you</w:t>
      </w:r>
    </w:p>
    <w:p w:rsidR="00D31C92" w:rsidRPr="00BB7B9F" w:rsidRDefault="00D31C92" w:rsidP="00EF62ED">
      <w:pPr>
        <w:rPr>
          <w:rFonts w:ascii="Calibri" w:hAnsi="Calibri"/>
        </w:rPr>
      </w:pPr>
      <w:r w:rsidRPr="00BB7B9F">
        <w:rPr>
          <w:rFonts w:ascii="Calibri" w:hAnsi="Calibri"/>
        </w:rPr>
        <w:t xml:space="preserve">   warm.</w:t>
      </w:r>
    </w:p>
    <w:p w:rsidR="00D31C92" w:rsidRPr="00BB7B9F" w:rsidRDefault="00D31C92" w:rsidP="00A4340C">
      <w:pPr>
        <w:ind w:left="360" w:hangingChars="150" w:hanging="360"/>
        <w:rPr>
          <w:rFonts w:ascii="Calibri" w:hAnsi="Calibri"/>
        </w:rPr>
      </w:pPr>
      <w:r w:rsidRPr="00BB7B9F">
        <w:rPr>
          <w:rFonts w:ascii="Calibri" w:hAnsi="Calibri"/>
        </w:rPr>
        <w:t xml:space="preserve">38. I am really </w:t>
      </w:r>
      <w:r w:rsidRPr="00BB7B9F">
        <w:rPr>
          <w:rFonts w:ascii="Calibri" w:hAnsi="Calibri"/>
          <w:u w:val="single"/>
        </w:rPr>
        <w:t>t   y.</w:t>
      </w:r>
      <w:r w:rsidRPr="00BB7B9F">
        <w:rPr>
          <w:rFonts w:ascii="Calibri" w:hAnsi="Calibri"/>
        </w:rPr>
        <w:t xml:space="preserve"> Can I have a glass of water?</w:t>
      </w:r>
    </w:p>
    <w:p w:rsidR="00D31C92" w:rsidRPr="00BB7B9F" w:rsidRDefault="00D31C92" w:rsidP="00A4340C">
      <w:pPr>
        <w:ind w:left="360" w:hangingChars="150" w:hanging="360"/>
        <w:rPr>
          <w:rFonts w:ascii="Calibri" w:hAnsi="Calibri"/>
        </w:rPr>
      </w:pPr>
    </w:p>
    <w:p w:rsidR="00D31C92" w:rsidRPr="00BB7B9F" w:rsidRDefault="00D31C92" w:rsidP="0042515A">
      <w:pPr>
        <w:ind w:left="360" w:hangingChars="150" w:hanging="360"/>
        <w:rPr>
          <w:rFonts w:ascii="Calibri" w:hAnsi="Calibri"/>
        </w:rPr>
      </w:pPr>
      <w:r w:rsidRPr="00BB7B9F">
        <w:rPr>
          <w:rFonts w:ascii="Calibri" w:hAnsi="Calibri"/>
        </w:rPr>
        <w:t xml:space="preserve">39. I </w:t>
      </w:r>
      <w:r w:rsidRPr="00BB7B9F">
        <w:rPr>
          <w:rFonts w:ascii="Calibri" w:hAnsi="Calibri"/>
          <w:u w:val="single"/>
        </w:rPr>
        <w:t>b    wed</w:t>
      </w:r>
      <w:r w:rsidRPr="00BB7B9F">
        <w:rPr>
          <w:rFonts w:ascii="Calibri" w:hAnsi="Calibri"/>
        </w:rPr>
        <w:t xml:space="preserve"> the cellphone from Miss Lin. She’s really a nice teacher.</w:t>
      </w:r>
    </w:p>
    <w:p w:rsidR="00D31C92" w:rsidRPr="00BB7B9F" w:rsidRDefault="00D31C92" w:rsidP="00EF62ED">
      <w:pPr>
        <w:rPr>
          <w:rFonts w:ascii="Calibri" w:hAnsi="Calibri"/>
        </w:rPr>
      </w:pPr>
      <w:r w:rsidRPr="00BB7B9F">
        <w:rPr>
          <w:rFonts w:ascii="Calibri" w:hAnsi="Calibri"/>
        </w:rPr>
        <w:t xml:space="preserve">40. You cannot take photos in this museum. Please put away  </w:t>
      </w:r>
    </w:p>
    <w:p w:rsidR="00D31C92" w:rsidRPr="00BB7B9F" w:rsidRDefault="00D31C92" w:rsidP="00EF62ED">
      <w:pPr>
        <w:rPr>
          <w:rFonts w:ascii="Calibri" w:hAnsi="Calibri"/>
        </w:rPr>
      </w:pPr>
      <w:r w:rsidRPr="00BB7B9F">
        <w:rPr>
          <w:rFonts w:ascii="Calibri" w:hAnsi="Calibri"/>
        </w:rPr>
        <w:t xml:space="preserve">   your </w:t>
      </w:r>
      <w:r w:rsidRPr="00BB7B9F">
        <w:rPr>
          <w:rFonts w:ascii="Calibri" w:hAnsi="Calibri"/>
          <w:u w:val="single"/>
        </w:rPr>
        <w:t>c    a</w:t>
      </w:r>
      <w:r w:rsidRPr="00BB7B9F">
        <w:rPr>
          <w:rFonts w:ascii="Calibri" w:hAnsi="Calibri"/>
        </w:rPr>
        <w:t>.</w:t>
      </w:r>
    </w:p>
    <w:p w:rsidR="00D31C92" w:rsidRPr="00BB7B9F" w:rsidRDefault="00D31C92" w:rsidP="003C0A38">
      <w:pPr>
        <w:ind w:left="360" w:hangingChars="150" w:hanging="360"/>
        <w:rPr>
          <w:rFonts w:ascii="Calibri" w:hAnsi="Calibri"/>
        </w:rPr>
      </w:pPr>
      <w:r w:rsidRPr="00BB7B9F">
        <w:rPr>
          <w:rFonts w:ascii="Calibri" w:hAnsi="Calibri"/>
        </w:rPr>
        <w:t xml:space="preserve">41. I didn’t go to the concert because the </w:t>
      </w:r>
      <w:r w:rsidRPr="00BB7B9F">
        <w:rPr>
          <w:rFonts w:ascii="Calibri" w:hAnsi="Calibri"/>
          <w:u w:val="single"/>
        </w:rPr>
        <w:t>t    t</w:t>
      </w:r>
      <w:r w:rsidRPr="00BB7B9F">
        <w:rPr>
          <w:rFonts w:ascii="Calibri" w:hAnsi="Calibri"/>
        </w:rPr>
        <w:t xml:space="preserve"> was too expensive.</w:t>
      </w:r>
    </w:p>
    <w:p w:rsidR="00D31C92" w:rsidRPr="00BB7B9F" w:rsidRDefault="00D31C92" w:rsidP="003C0A38">
      <w:pPr>
        <w:rPr>
          <w:rFonts w:ascii="Calibri" w:hAnsi="Calibri"/>
        </w:rPr>
      </w:pPr>
      <w:r w:rsidRPr="00BB7B9F">
        <w:rPr>
          <w:rFonts w:ascii="Calibri" w:hAnsi="Calibri"/>
        </w:rPr>
        <w:t xml:space="preserve">42. It’s raining . Can you </w:t>
      </w:r>
      <w:r w:rsidRPr="00BB7B9F">
        <w:rPr>
          <w:rFonts w:ascii="Calibri" w:hAnsi="Calibri"/>
          <w:u w:val="single"/>
        </w:rPr>
        <w:t>d    e</w:t>
      </w:r>
      <w:r w:rsidRPr="00BB7B9F">
        <w:rPr>
          <w:rFonts w:ascii="Calibri" w:hAnsi="Calibri"/>
        </w:rPr>
        <w:t xml:space="preserve"> me to the station, please?</w:t>
      </w:r>
    </w:p>
    <w:p w:rsidR="00D31C92" w:rsidRPr="00BB7B9F" w:rsidRDefault="00D31C92" w:rsidP="003C0A38">
      <w:pPr>
        <w:rPr>
          <w:rFonts w:ascii="Calibri" w:hAnsi="Calibri"/>
        </w:rPr>
      </w:pPr>
      <w:r w:rsidRPr="00BB7B9F">
        <w:rPr>
          <w:rFonts w:ascii="Calibri" w:hAnsi="Calibri"/>
        </w:rPr>
        <w:t>43. Everyone needs to</w:t>
      </w:r>
      <w:r w:rsidRPr="00BB7B9F">
        <w:rPr>
          <w:rFonts w:ascii="Calibri" w:hAnsi="Calibri"/>
          <w:u w:val="single"/>
        </w:rPr>
        <w:t xml:space="preserve"> p    t</w:t>
      </w:r>
      <w:r w:rsidRPr="00BB7B9F">
        <w:rPr>
          <w:rFonts w:ascii="Calibri" w:hAnsi="Calibri"/>
        </w:rPr>
        <w:t xml:space="preserve"> nature.</w:t>
      </w:r>
    </w:p>
    <w:p w:rsidR="00D31C92" w:rsidRPr="00BB7B9F" w:rsidRDefault="00D31C92" w:rsidP="003C0A38">
      <w:pPr>
        <w:rPr>
          <w:rFonts w:ascii="Calibri" w:hAnsi="Calibri"/>
        </w:rPr>
      </w:pPr>
      <w:r w:rsidRPr="00BB7B9F">
        <w:rPr>
          <w:rFonts w:ascii="Calibri" w:hAnsi="Calibri"/>
        </w:rPr>
        <w:t>44. It’s illegal (</w:t>
      </w:r>
      <w:r w:rsidRPr="00BB7B9F">
        <w:rPr>
          <w:rFonts w:ascii="標楷體" w:eastAsia="標楷體" w:hAnsi="標楷體" w:hint="eastAsia"/>
        </w:rPr>
        <w:t>非法的</w:t>
      </w:r>
      <w:r w:rsidRPr="00BB7B9F">
        <w:rPr>
          <w:rFonts w:ascii="Calibri" w:hAnsi="Calibri"/>
        </w:rPr>
        <w:t>) for people under 18 to ride a</w:t>
      </w:r>
      <w:r w:rsidRPr="00BB7B9F">
        <w:rPr>
          <w:rFonts w:ascii="Calibri" w:hAnsi="Calibri"/>
          <w:u w:val="single"/>
        </w:rPr>
        <w:t xml:space="preserve"> m    e</w:t>
      </w:r>
      <w:r w:rsidRPr="00BB7B9F">
        <w:rPr>
          <w:rFonts w:ascii="Calibri" w:hAnsi="Calibri"/>
        </w:rPr>
        <w:t>.</w:t>
      </w:r>
    </w:p>
    <w:p w:rsidR="00D31C92" w:rsidRPr="00BB7B9F" w:rsidRDefault="00D31C92" w:rsidP="003C0A38">
      <w:pPr>
        <w:rPr>
          <w:rFonts w:ascii="Calibri" w:hAnsi="Calibri"/>
        </w:rPr>
      </w:pPr>
      <w:r w:rsidRPr="00BB7B9F">
        <w:rPr>
          <w:rFonts w:ascii="Calibri" w:hAnsi="Calibri"/>
        </w:rPr>
        <w:t xml:space="preserve">45. </w:t>
      </w:r>
      <w:r w:rsidRPr="00BB7B9F">
        <w:rPr>
          <w:rFonts w:ascii="Calibri" w:hAnsi="Calibri"/>
          <w:u w:val="single"/>
        </w:rPr>
        <w:t>E   e</w:t>
      </w:r>
      <w:r w:rsidRPr="00BB7B9F">
        <w:rPr>
          <w:rFonts w:ascii="Calibri" w:hAnsi="Calibri"/>
        </w:rPr>
        <w:t xml:space="preserve"> me. May I have your name?</w:t>
      </w:r>
    </w:p>
    <w:p w:rsidR="00D31C92" w:rsidRPr="00BB7B9F" w:rsidRDefault="00D31C92" w:rsidP="003C0A38">
      <w:pPr>
        <w:rPr>
          <w:rFonts w:ascii="Calibri" w:hAnsi="Calibri"/>
        </w:rPr>
      </w:pPr>
      <w:r w:rsidRPr="00BB7B9F">
        <w:rPr>
          <w:rFonts w:ascii="Calibri" w:hAnsi="Calibri"/>
        </w:rPr>
        <w:t xml:space="preserve">46. Mary, a ten-year-old girl, is an </w:t>
      </w:r>
      <w:r w:rsidRPr="00BB7B9F">
        <w:rPr>
          <w:rFonts w:ascii="Calibri" w:hAnsi="Calibri"/>
          <w:u w:val="single"/>
        </w:rPr>
        <w:t>e    y</w:t>
      </w:r>
      <w:r w:rsidRPr="00BB7B9F">
        <w:rPr>
          <w:rFonts w:ascii="Calibri" w:hAnsi="Calibri"/>
        </w:rPr>
        <w:t xml:space="preserve"> school student.</w:t>
      </w:r>
    </w:p>
    <w:p w:rsidR="00D31C92" w:rsidRPr="00BB7B9F" w:rsidRDefault="00D31C92" w:rsidP="003C0A38">
      <w:pPr>
        <w:rPr>
          <w:rFonts w:ascii="Calibri" w:hAnsi="Calibri"/>
        </w:rPr>
      </w:pPr>
      <w:r w:rsidRPr="00BB7B9F">
        <w:rPr>
          <w:rFonts w:ascii="Calibri" w:hAnsi="Calibri"/>
        </w:rPr>
        <w:t xml:space="preserve">47. We will have a barbecue tomorrow. We need to go to the </w:t>
      </w:r>
    </w:p>
    <w:p w:rsidR="00D31C92" w:rsidRPr="00BB7B9F" w:rsidRDefault="00D31C92" w:rsidP="00FB5B02">
      <w:pPr>
        <w:ind w:firstLineChars="150" w:firstLine="360"/>
        <w:rPr>
          <w:rFonts w:ascii="Calibri" w:hAnsi="Calibri"/>
        </w:rPr>
      </w:pPr>
      <w:r w:rsidRPr="00BB7B9F">
        <w:rPr>
          <w:rFonts w:ascii="Calibri" w:hAnsi="Calibri"/>
          <w:u w:val="single"/>
        </w:rPr>
        <w:t>s     t</w:t>
      </w:r>
      <w:r w:rsidRPr="00BB7B9F">
        <w:rPr>
          <w:rFonts w:ascii="Calibri" w:hAnsi="Calibri"/>
        </w:rPr>
        <w:t xml:space="preserve"> for everything.   </w:t>
      </w:r>
    </w:p>
    <w:p w:rsidR="00D31C92" w:rsidRPr="00BB7B9F" w:rsidRDefault="00D31C92" w:rsidP="00F86CDB">
      <w:pPr>
        <w:ind w:left="360" w:hangingChars="150" w:hanging="360"/>
        <w:rPr>
          <w:rFonts w:ascii="Calibri" w:hAnsi="Calibri"/>
        </w:rPr>
      </w:pPr>
      <w:r w:rsidRPr="00BB7B9F">
        <w:rPr>
          <w:rFonts w:ascii="Calibri" w:hAnsi="Calibri"/>
        </w:rPr>
        <w:t xml:space="preserve">48. Many kids like the </w:t>
      </w:r>
      <w:r w:rsidRPr="00BB7B9F">
        <w:rPr>
          <w:rFonts w:ascii="Calibri" w:hAnsi="Calibri"/>
          <w:u w:val="single"/>
        </w:rPr>
        <w:t>p  d</w:t>
      </w:r>
      <w:r w:rsidRPr="00BB7B9F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in the park </w:t>
      </w:r>
      <w:r w:rsidRPr="00BB7B9F">
        <w:rPr>
          <w:rFonts w:ascii="Calibri" w:hAnsi="Calibri"/>
        </w:rPr>
        <w:t xml:space="preserve">because of the swing and </w:t>
      </w:r>
      <w:r>
        <w:rPr>
          <w:rFonts w:ascii="Calibri" w:hAnsi="Calibri"/>
        </w:rPr>
        <w:t xml:space="preserve">the </w:t>
      </w:r>
      <w:r w:rsidRPr="00BB7B9F">
        <w:rPr>
          <w:rFonts w:ascii="Calibri" w:hAnsi="Calibri"/>
        </w:rPr>
        <w:t>seesaw.</w:t>
      </w:r>
    </w:p>
    <w:p w:rsidR="00D31C92" w:rsidRPr="00BB7B9F" w:rsidRDefault="00D31C92" w:rsidP="00CC3E83">
      <w:pPr>
        <w:rPr>
          <w:rFonts w:ascii="Calibri" w:hAnsi="Calibri"/>
        </w:rPr>
      </w:pPr>
    </w:p>
    <w:p w:rsidR="00D31C92" w:rsidRPr="00BB7B9F" w:rsidRDefault="00D31C92" w:rsidP="00CC3E83">
      <w:pPr>
        <w:pStyle w:val="Caption1"/>
        <w:spacing w:line="240" w:lineRule="atLeast"/>
        <w:rPr>
          <w:rFonts w:ascii="Calibri" w:eastAsia="標楷體" w:hAnsi="Calibri" w:cs="Arial"/>
          <w:shd w:val="pct15" w:color="auto" w:fill="FFFFFF"/>
        </w:rPr>
      </w:pPr>
      <w:r w:rsidRPr="00BB7B9F">
        <w:rPr>
          <w:rFonts w:ascii="Calibri" w:eastAsia="標楷體" w:hAnsi="Calibri" w:hint="eastAsia"/>
          <w:bCs/>
        </w:rPr>
        <w:t>六、依提示作答</w:t>
      </w:r>
      <w:r w:rsidRPr="00BB7B9F">
        <w:rPr>
          <w:rFonts w:ascii="Calibri" w:eastAsia="標楷體" w:hAnsi="Calibri"/>
          <w:bCs/>
        </w:rPr>
        <w:t xml:space="preserve"> 4%</w:t>
      </w:r>
      <w:r w:rsidRPr="00BB7B9F">
        <w:rPr>
          <w:rFonts w:ascii="Calibri" w:eastAsia="標楷體" w:hAnsi="Calibri"/>
        </w:rPr>
        <w:t xml:space="preserve"> </w:t>
      </w:r>
      <w:r w:rsidRPr="005D0E8E">
        <w:rPr>
          <w:rFonts w:ascii="Calibri" w:eastAsia="標楷體" w:hAnsi="Calibri" w:cs="Arial"/>
        </w:rPr>
        <w:t>(</w:t>
      </w:r>
      <w:r w:rsidRPr="005D0E8E">
        <w:rPr>
          <w:rFonts w:ascii="Calibri" w:eastAsia="標楷體" w:hAnsi="Calibri" w:cs="Arial" w:hint="eastAsia"/>
        </w:rPr>
        <w:t>請將答案書寫於下方</w:t>
      </w:r>
      <w:r w:rsidRPr="005D0E8E">
        <w:rPr>
          <w:rFonts w:ascii="Calibri" w:eastAsia="標楷體" w:hAnsi="Calibri" w:cs="Arial" w:hint="eastAsia"/>
          <w:bdr w:val="single" w:sz="4" w:space="0" w:color="auto"/>
        </w:rPr>
        <w:t>答案欄</w:t>
      </w:r>
      <w:r w:rsidRPr="005D0E8E">
        <w:rPr>
          <w:rFonts w:ascii="Calibri" w:eastAsia="標楷體" w:hAnsi="Calibri" w:cs="Arial" w:hint="eastAsia"/>
        </w:rPr>
        <w:t>內</w:t>
      </w:r>
      <w:r w:rsidRPr="005D0E8E">
        <w:rPr>
          <w:rFonts w:ascii="Calibri" w:eastAsia="標楷體" w:hAnsi="Calibri" w:cs="Arial"/>
        </w:rPr>
        <w:t>)</w:t>
      </w:r>
    </w:p>
    <w:p w:rsidR="00D31C92" w:rsidRPr="00BB7B9F" w:rsidRDefault="00D31C92" w:rsidP="003C0A38">
      <w:pPr>
        <w:rPr>
          <w:rFonts w:ascii="Calibri" w:hAnsi="Calibri"/>
        </w:rPr>
      </w:pPr>
      <w:r w:rsidRPr="00BB7B9F">
        <w:rPr>
          <w:rFonts w:ascii="Calibri" w:hAnsi="Calibri"/>
        </w:rPr>
        <w:t>49. Joe went to school by MRT yesterday. (</w:t>
      </w:r>
      <w:r w:rsidRPr="00BB7B9F">
        <w:rPr>
          <w:rFonts w:ascii="Calibri" w:hAnsi="Calibri" w:hint="eastAsia"/>
        </w:rPr>
        <w:t>用</w:t>
      </w:r>
      <w:r w:rsidRPr="00BB7B9F">
        <w:rPr>
          <w:rFonts w:ascii="Calibri" w:hAnsi="Calibri"/>
        </w:rPr>
        <w:t>take</w:t>
      </w:r>
      <w:r w:rsidRPr="00BB7B9F">
        <w:rPr>
          <w:rFonts w:ascii="Calibri" w:hAnsi="Calibri" w:hint="eastAsia"/>
        </w:rPr>
        <w:t>改寫</w:t>
      </w:r>
      <w:r w:rsidRPr="00BB7B9F">
        <w:rPr>
          <w:rFonts w:ascii="Calibri" w:hAnsi="Calibri"/>
        </w:rPr>
        <w:t>)</w:t>
      </w:r>
    </w:p>
    <w:p w:rsidR="00D31C92" w:rsidRPr="00BB7B9F" w:rsidRDefault="00D31C92" w:rsidP="003C0A38">
      <w:pPr>
        <w:rPr>
          <w:rFonts w:ascii="Calibri" w:hAnsi="Calibri"/>
        </w:rPr>
      </w:pPr>
      <w:r w:rsidRPr="00BB7B9F">
        <w:rPr>
          <w:rFonts w:ascii="Calibri" w:hAnsi="Calibri"/>
        </w:rPr>
        <w:t xml:space="preserve">50. It took me </w:t>
      </w:r>
      <w:r w:rsidRPr="00BB7B9F">
        <w:rPr>
          <w:rFonts w:ascii="Calibri" w:hAnsi="Calibri"/>
          <w:u w:val="single"/>
        </w:rPr>
        <w:t>an hour</w:t>
      </w:r>
      <w:r w:rsidRPr="00BB7B9F">
        <w:rPr>
          <w:rFonts w:ascii="Calibri" w:hAnsi="Calibri"/>
        </w:rPr>
        <w:t xml:space="preserve"> to get there. (</w:t>
      </w:r>
      <w:r w:rsidRPr="00BB7B9F">
        <w:rPr>
          <w:rFonts w:ascii="Calibri" w:hAnsi="Calibri" w:hint="eastAsia"/>
        </w:rPr>
        <w:t>依畫線部分造原問句</w:t>
      </w:r>
      <w:r w:rsidRPr="00BB7B9F">
        <w:rPr>
          <w:rFonts w:ascii="Calibri" w:hAnsi="Calibri"/>
        </w:rPr>
        <w:t>)</w:t>
      </w:r>
    </w:p>
    <w:p w:rsidR="00D31C92" w:rsidRPr="00BB7B9F" w:rsidRDefault="00D31C92" w:rsidP="003C0A38">
      <w:pPr>
        <w:rPr>
          <w:rFonts w:ascii="Calibri" w:hAnsi="Calibri"/>
        </w:rPr>
      </w:pPr>
    </w:p>
    <w:p w:rsidR="00D31C92" w:rsidRPr="00BB7B9F" w:rsidRDefault="00D31C92" w:rsidP="00CC3E83">
      <w:pPr>
        <w:pStyle w:val="Caption1"/>
        <w:spacing w:line="240" w:lineRule="atLeast"/>
        <w:rPr>
          <w:rFonts w:ascii="Calibri" w:eastAsia="標楷體" w:hAnsi="Calibri"/>
        </w:rPr>
      </w:pPr>
      <w:r w:rsidRPr="00BB7B9F">
        <w:rPr>
          <w:rFonts w:ascii="Calibri" w:eastAsia="標楷體" w:hAnsi="Calibri" w:hint="eastAsia"/>
          <w:bCs/>
        </w:rPr>
        <w:t>七、翻譯填空</w:t>
      </w:r>
      <w:r w:rsidRPr="00BB7B9F">
        <w:rPr>
          <w:rFonts w:ascii="Calibri" w:eastAsia="標楷體" w:hAnsi="Calibri" w:hint="eastAsia"/>
        </w:rPr>
        <w:t>：每格</w:t>
      </w:r>
      <w:r w:rsidRPr="00BB7B9F">
        <w:rPr>
          <w:rFonts w:ascii="Calibri" w:eastAsia="標楷體" w:hAnsi="Calibri"/>
        </w:rPr>
        <w:t>1</w:t>
      </w:r>
      <w:r w:rsidRPr="00BB7B9F">
        <w:rPr>
          <w:rFonts w:ascii="Calibri" w:eastAsia="標楷體" w:hAnsi="Calibri" w:hint="eastAsia"/>
        </w:rPr>
        <w:t>分，佔</w:t>
      </w:r>
      <w:r w:rsidRPr="00BB7B9F">
        <w:rPr>
          <w:rFonts w:ascii="Calibri" w:eastAsia="標楷體" w:hAnsi="Calibri"/>
          <w:bCs/>
        </w:rPr>
        <w:t>10%</w:t>
      </w:r>
      <w:r w:rsidRPr="00BB7B9F">
        <w:rPr>
          <w:rFonts w:ascii="Calibri" w:eastAsia="標楷體" w:hAnsi="Calibri" w:hint="eastAsia"/>
        </w:rPr>
        <w:t>。</w:t>
      </w:r>
    </w:p>
    <w:p w:rsidR="00D31C92" w:rsidRPr="00BB7B9F" w:rsidRDefault="00D31C92" w:rsidP="00CC3E83">
      <w:pPr>
        <w:pStyle w:val="Caption1"/>
        <w:spacing w:line="240" w:lineRule="atLeast"/>
        <w:rPr>
          <w:rFonts w:ascii="Calibri" w:eastAsia="標楷體" w:hAnsi="Calibri" w:cs="Arial"/>
          <w:shd w:val="pct15" w:color="auto" w:fill="FFFFFF"/>
        </w:rPr>
      </w:pPr>
      <w:r w:rsidRPr="00BB7B9F">
        <w:rPr>
          <w:rFonts w:ascii="Calibri" w:eastAsia="標楷體" w:hAnsi="Calibri"/>
        </w:rPr>
        <w:t xml:space="preserve"> </w:t>
      </w:r>
      <w:r w:rsidRPr="005D0E8E">
        <w:rPr>
          <w:rFonts w:ascii="Calibri" w:eastAsia="標楷體" w:hAnsi="Calibri"/>
        </w:rPr>
        <w:t xml:space="preserve">   </w:t>
      </w:r>
      <w:r w:rsidRPr="005D0E8E">
        <w:rPr>
          <w:rFonts w:ascii="Calibri" w:eastAsia="標楷體" w:hAnsi="Calibri" w:cs="Arial"/>
        </w:rPr>
        <w:t>(</w:t>
      </w:r>
      <w:r w:rsidRPr="005D0E8E">
        <w:rPr>
          <w:rFonts w:ascii="Calibri" w:eastAsia="標楷體" w:hAnsi="Calibri" w:cs="Arial" w:hint="eastAsia"/>
        </w:rPr>
        <w:t>請將答案書寫於下方</w:t>
      </w:r>
      <w:r w:rsidRPr="005D0E8E">
        <w:rPr>
          <w:rFonts w:ascii="Calibri" w:eastAsia="標楷體" w:hAnsi="Calibri" w:cs="Arial" w:hint="eastAsia"/>
          <w:bdr w:val="single" w:sz="4" w:space="0" w:color="auto"/>
        </w:rPr>
        <w:t>答案欄</w:t>
      </w:r>
      <w:r w:rsidRPr="005D0E8E">
        <w:rPr>
          <w:rFonts w:ascii="Calibri" w:eastAsia="標楷體" w:hAnsi="Calibri" w:cs="Arial" w:hint="eastAsia"/>
        </w:rPr>
        <w:t>內</w:t>
      </w:r>
      <w:r w:rsidRPr="005D0E8E">
        <w:rPr>
          <w:rFonts w:ascii="Calibri" w:eastAsia="標楷體" w:hAnsi="Calibri" w:cs="Arial"/>
        </w:rPr>
        <w:t>)</w:t>
      </w:r>
    </w:p>
    <w:p w:rsidR="00D31C92" w:rsidRPr="00BB7B9F" w:rsidRDefault="00D31C92" w:rsidP="003C0A38">
      <w:pPr>
        <w:rPr>
          <w:rFonts w:ascii="Calibri" w:hAnsi="Calibri"/>
        </w:rPr>
      </w:pPr>
      <w:r w:rsidRPr="00BB7B9F">
        <w:rPr>
          <w:rFonts w:ascii="Calibri" w:hAnsi="Calibri"/>
        </w:rPr>
        <w:t xml:space="preserve">51. </w:t>
      </w:r>
      <w:r w:rsidRPr="00BB7B9F">
        <w:rPr>
          <w:rFonts w:ascii="Calibri" w:hAnsi="Calibri" w:hint="eastAsia"/>
        </w:rPr>
        <w:t>搭飛機很好玩。</w:t>
      </w:r>
    </w:p>
    <w:p w:rsidR="00D31C92" w:rsidRPr="00BB7B9F" w:rsidRDefault="00D31C92" w:rsidP="003C0A38">
      <w:pPr>
        <w:rPr>
          <w:rFonts w:ascii="Calibri" w:hAnsi="Calibri"/>
        </w:rPr>
      </w:pPr>
      <w:r w:rsidRPr="00BB7B9F">
        <w:rPr>
          <w:rFonts w:ascii="Calibri" w:hAnsi="Calibri"/>
        </w:rPr>
        <w:t xml:space="preserve">   </w:t>
      </w:r>
      <w:r w:rsidRPr="00BB7B9F">
        <w:rPr>
          <w:rFonts w:ascii="Calibri" w:hAnsi="Calibri"/>
          <w:u w:val="single"/>
        </w:rPr>
        <w:t xml:space="preserve"> (1) </w:t>
      </w:r>
      <w:r w:rsidRPr="00BB7B9F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on </w:t>
      </w:r>
      <w:r w:rsidRPr="00BB7B9F">
        <w:rPr>
          <w:rFonts w:ascii="Calibri" w:hAnsi="Calibri"/>
        </w:rPr>
        <w:t>a</w:t>
      </w:r>
      <w:r>
        <w:rPr>
          <w:rFonts w:ascii="Calibri" w:hAnsi="Calibri"/>
        </w:rPr>
        <w:t>n</w:t>
      </w:r>
      <w:r w:rsidRPr="00BB7B9F">
        <w:rPr>
          <w:rFonts w:ascii="Calibri" w:hAnsi="Calibri"/>
        </w:rPr>
        <w:t xml:space="preserve"> </w:t>
      </w:r>
      <w:r w:rsidRPr="00BB7B9F">
        <w:rPr>
          <w:rFonts w:ascii="Calibri" w:hAnsi="Calibri"/>
          <w:u w:val="single"/>
        </w:rPr>
        <w:t xml:space="preserve"> (2) </w:t>
      </w:r>
      <w:r w:rsidRPr="00BB7B9F">
        <w:rPr>
          <w:rFonts w:ascii="Calibri" w:hAnsi="Calibri"/>
        </w:rPr>
        <w:t xml:space="preserve"> </w:t>
      </w:r>
      <w:r w:rsidRPr="00BB7B9F">
        <w:rPr>
          <w:rFonts w:ascii="Calibri" w:hAnsi="Calibri"/>
          <w:u w:val="single"/>
        </w:rPr>
        <w:t xml:space="preserve"> (3) </w:t>
      </w:r>
      <w:r w:rsidRPr="00BB7B9F">
        <w:rPr>
          <w:rFonts w:ascii="Calibri" w:hAnsi="Calibri"/>
        </w:rPr>
        <w:t xml:space="preserve"> fun.</w:t>
      </w:r>
    </w:p>
    <w:p w:rsidR="00D31C92" w:rsidRPr="00BB7B9F" w:rsidRDefault="00D31C92" w:rsidP="003C0A38">
      <w:pPr>
        <w:rPr>
          <w:rFonts w:ascii="Calibri" w:hAnsi="Calibri"/>
        </w:rPr>
      </w:pPr>
      <w:r w:rsidRPr="00BB7B9F">
        <w:rPr>
          <w:rFonts w:ascii="Calibri" w:hAnsi="Calibri"/>
        </w:rPr>
        <w:t xml:space="preserve">52. </w:t>
      </w:r>
      <w:r w:rsidRPr="00BB7B9F">
        <w:rPr>
          <w:rFonts w:ascii="Calibri" w:hAnsi="Calibri" w:hint="eastAsia"/>
        </w:rPr>
        <w:t>我爸今天會來接我。</w:t>
      </w:r>
    </w:p>
    <w:p w:rsidR="00D31C92" w:rsidRPr="00BB7B9F" w:rsidRDefault="00D31C92" w:rsidP="00227F6E">
      <w:pPr>
        <w:ind w:left="480" w:hangingChars="200" w:hanging="480"/>
        <w:rPr>
          <w:rFonts w:ascii="Calibri" w:hAnsi="Calibri"/>
        </w:rPr>
      </w:pPr>
      <w:r w:rsidRPr="00BB7B9F">
        <w:rPr>
          <w:rFonts w:ascii="Calibri" w:hAnsi="Calibri"/>
        </w:rPr>
        <w:t xml:space="preserve">    My father will </w:t>
      </w:r>
      <w:r w:rsidRPr="00BB7B9F">
        <w:rPr>
          <w:rFonts w:ascii="Calibri" w:hAnsi="Calibri"/>
          <w:u w:val="single"/>
        </w:rPr>
        <w:t xml:space="preserve"> (1) </w:t>
      </w:r>
      <w:r w:rsidRPr="00BB7B9F">
        <w:rPr>
          <w:rFonts w:ascii="Calibri" w:hAnsi="Calibri"/>
        </w:rPr>
        <w:t xml:space="preserve"> </w:t>
      </w:r>
      <w:r w:rsidRPr="00BB7B9F">
        <w:rPr>
          <w:rFonts w:ascii="Calibri" w:hAnsi="Calibri"/>
          <w:u w:val="single"/>
        </w:rPr>
        <w:t xml:space="preserve"> (2) </w:t>
      </w:r>
      <w:r w:rsidRPr="00BB7B9F">
        <w:rPr>
          <w:rFonts w:ascii="Calibri" w:hAnsi="Calibri"/>
        </w:rPr>
        <w:t xml:space="preserve"> </w:t>
      </w:r>
      <w:r w:rsidRPr="00BB7B9F">
        <w:rPr>
          <w:rFonts w:ascii="Calibri" w:hAnsi="Calibri"/>
          <w:u w:val="single"/>
        </w:rPr>
        <w:t xml:space="preserve"> (3) </w:t>
      </w:r>
      <w:r w:rsidRPr="00BB7B9F">
        <w:rPr>
          <w:rFonts w:ascii="Calibri" w:hAnsi="Calibri"/>
        </w:rPr>
        <w:t xml:space="preserve"> today.</w:t>
      </w:r>
    </w:p>
    <w:p w:rsidR="00D31C92" w:rsidRPr="00BB7B9F" w:rsidRDefault="00D31C92" w:rsidP="00A771A0">
      <w:pPr>
        <w:rPr>
          <w:rFonts w:ascii="Calibri" w:hAnsi="Calibri"/>
        </w:rPr>
      </w:pPr>
      <w:r w:rsidRPr="00BB7B9F">
        <w:rPr>
          <w:rFonts w:ascii="Calibri" w:hAnsi="Calibri"/>
        </w:rPr>
        <w:t xml:space="preserve">53. </w:t>
      </w:r>
      <w:r w:rsidRPr="00BB7B9F">
        <w:rPr>
          <w:rFonts w:ascii="Calibri" w:hAnsi="Calibri" w:hint="eastAsia"/>
        </w:rPr>
        <w:t>我會去百貨公司試穿那件紅夾克。</w:t>
      </w:r>
    </w:p>
    <w:p w:rsidR="00D31C92" w:rsidRPr="00BB7B9F" w:rsidRDefault="00D31C92" w:rsidP="00C06449">
      <w:pPr>
        <w:ind w:left="480" w:hangingChars="200" w:hanging="480"/>
        <w:rPr>
          <w:rFonts w:ascii="Calibri" w:hAnsi="Calibri"/>
        </w:rPr>
      </w:pPr>
      <w:r w:rsidRPr="00BB7B9F">
        <w:rPr>
          <w:rFonts w:ascii="Calibri" w:hAnsi="Calibri"/>
        </w:rPr>
        <w:t xml:space="preserve">    I’ll </w:t>
      </w:r>
      <w:r w:rsidRPr="00BB7B9F">
        <w:rPr>
          <w:rFonts w:ascii="Calibri" w:hAnsi="Calibri"/>
          <w:u w:val="single"/>
        </w:rPr>
        <w:t xml:space="preserve"> (1) </w:t>
      </w:r>
      <w:r w:rsidRPr="00BB7B9F">
        <w:rPr>
          <w:rFonts w:ascii="Calibri" w:hAnsi="Calibri"/>
        </w:rPr>
        <w:t xml:space="preserve"> </w:t>
      </w:r>
      <w:r w:rsidRPr="00BB7B9F">
        <w:rPr>
          <w:rFonts w:ascii="Calibri" w:hAnsi="Calibri"/>
          <w:u w:val="single"/>
        </w:rPr>
        <w:t xml:space="preserve"> (2) </w:t>
      </w:r>
      <w:r w:rsidRPr="00BB7B9F">
        <w:rPr>
          <w:rFonts w:ascii="Calibri" w:hAnsi="Calibri"/>
        </w:rPr>
        <w:t xml:space="preserve"> the red </w:t>
      </w:r>
      <w:r w:rsidRPr="00BB7B9F">
        <w:rPr>
          <w:rFonts w:ascii="Calibri" w:hAnsi="Calibri"/>
          <w:u w:val="single"/>
        </w:rPr>
        <w:t xml:space="preserve"> (3) </w:t>
      </w:r>
      <w:r w:rsidRPr="00BB7B9F">
        <w:rPr>
          <w:rFonts w:ascii="Calibri" w:hAnsi="Calibri"/>
        </w:rPr>
        <w:t xml:space="preserve"> at the </w:t>
      </w:r>
      <w:r w:rsidRPr="00BB7B9F">
        <w:rPr>
          <w:rFonts w:ascii="Calibri" w:hAnsi="Calibri"/>
          <w:u w:val="single"/>
        </w:rPr>
        <w:t xml:space="preserve"> (4) </w:t>
      </w:r>
      <w:r w:rsidRPr="00BB7B9F">
        <w:rPr>
          <w:rFonts w:ascii="Calibri" w:hAnsi="Calibri"/>
        </w:rPr>
        <w:t xml:space="preserve"> store.</w:t>
      </w:r>
    </w:p>
    <w:p w:rsidR="00D31C92" w:rsidRPr="00BB7B9F" w:rsidRDefault="00D31C92" w:rsidP="00A771A0">
      <w:pPr>
        <w:rPr>
          <w:rFonts w:ascii="Calibri" w:hAnsi="Calibri"/>
        </w:rPr>
      </w:pPr>
    </w:p>
    <w:p w:rsidR="00D31C92" w:rsidRPr="00BB7B9F" w:rsidRDefault="00D31C92" w:rsidP="00A771A0">
      <w:pPr>
        <w:spacing w:line="240" w:lineRule="atLeast"/>
        <w:rPr>
          <w:rFonts w:ascii="Calibri" w:eastAsia="標楷體" w:hAnsi="Calibri" w:cs="Arial"/>
          <w:b/>
        </w:rPr>
      </w:pPr>
      <w:r w:rsidRPr="00BB7B9F">
        <w:rPr>
          <w:rFonts w:ascii="Calibri" w:eastAsia="標楷體" w:hAnsi="Calibri" w:cs="Arial"/>
          <w:b/>
        </w:rPr>
        <w:t>~~~~~~~~~~~~~~~~~~~~~~</w:t>
      </w:r>
      <w:r w:rsidRPr="00BB7B9F">
        <w:rPr>
          <w:rFonts w:ascii="Calibri" w:eastAsia="標楷體" w:hAnsi="Calibri" w:cs="Arial" w:hint="eastAsia"/>
          <w:b/>
          <w:bdr w:val="single" w:sz="4" w:space="0" w:color="auto"/>
        </w:rPr>
        <w:t>答案欄</w:t>
      </w:r>
      <w:r w:rsidRPr="00BB7B9F">
        <w:rPr>
          <w:rFonts w:ascii="Calibri" w:eastAsia="標楷體" w:hAnsi="Calibri" w:cs="Arial"/>
          <w:b/>
        </w:rPr>
        <w:t>~~~~~~~~~~~~~~~~~~~~~~</w:t>
      </w:r>
    </w:p>
    <w:p w:rsidR="00D31C92" w:rsidRPr="00BB7B9F" w:rsidRDefault="00D31C92" w:rsidP="00A771A0">
      <w:pPr>
        <w:spacing w:line="240" w:lineRule="atLeast"/>
        <w:rPr>
          <w:rFonts w:ascii="Calibri" w:eastAsia="標楷體" w:hAnsi="Calibri" w:cs="Arial"/>
          <w:b/>
        </w:rPr>
      </w:pPr>
    </w:p>
    <w:p w:rsidR="00D31C92" w:rsidRPr="00BB7B9F" w:rsidRDefault="00D31C92" w:rsidP="00A771A0">
      <w:pPr>
        <w:spacing w:line="240" w:lineRule="atLeast"/>
        <w:rPr>
          <w:rFonts w:ascii="Calibri" w:eastAsia="標楷體" w:hAnsi="Calibri" w:cs="Arial"/>
          <w:b/>
        </w:rPr>
      </w:pPr>
    </w:p>
    <w:p w:rsidR="00D31C92" w:rsidRPr="00BB7B9F" w:rsidRDefault="00D31C92" w:rsidP="00A771A0">
      <w:pPr>
        <w:spacing w:line="240" w:lineRule="atLeast"/>
        <w:rPr>
          <w:rFonts w:ascii="Calibri" w:eastAsia="標楷體" w:hAnsi="Calibri" w:cs="Arial"/>
          <w:b/>
        </w:rPr>
      </w:pPr>
      <w:r w:rsidRPr="00BB7B9F">
        <w:rPr>
          <w:rFonts w:ascii="Calibri" w:eastAsia="標楷體" w:hAnsi="Calibri" w:cs="Arial" w:hint="eastAsia"/>
          <w:b/>
        </w:rPr>
        <w:t>班級：</w:t>
      </w:r>
      <w:r w:rsidRPr="00BB7B9F">
        <w:rPr>
          <w:rFonts w:ascii="Calibri" w:eastAsia="標楷體" w:hAnsi="Calibri" w:cs="Arial"/>
          <w:b/>
          <w:u w:val="single"/>
        </w:rPr>
        <w:t xml:space="preserve">       </w:t>
      </w:r>
      <w:r w:rsidRPr="00BB7B9F">
        <w:rPr>
          <w:rFonts w:ascii="Calibri" w:eastAsia="標楷體" w:hAnsi="Calibri" w:cs="Arial"/>
          <w:b/>
        </w:rPr>
        <w:t xml:space="preserve"> </w:t>
      </w:r>
      <w:r w:rsidRPr="00BB7B9F">
        <w:rPr>
          <w:rFonts w:ascii="Calibri" w:eastAsia="標楷體" w:hAnsi="Calibri" w:cs="Arial" w:hint="eastAsia"/>
          <w:b/>
        </w:rPr>
        <w:t>座號：</w:t>
      </w:r>
      <w:r w:rsidRPr="00BB7B9F">
        <w:rPr>
          <w:rFonts w:ascii="Calibri" w:eastAsia="標楷體" w:hAnsi="Calibri" w:cs="Arial"/>
          <w:b/>
          <w:u w:val="single"/>
        </w:rPr>
        <w:t xml:space="preserve">       </w:t>
      </w:r>
      <w:r w:rsidRPr="00BB7B9F">
        <w:rPr>
          <w:rFonts w:ascii="Calibri" w:eastAsia="標楷體" w:hAnsi="Calibri" w:cs="Arial"/>
          <w:b/>
        </w:rPr>
        <w:t xml:space="preserve"> </w:t>
      </w:r>
      <w:r w:rsidRPr="00BB7B9F">
        <w:rPr>
          <w:rFonts w:ascii="Calibri" w:eastAsia="標楷體" w:hAnsi="Calibri" w:cs="Arial" w:hint="eastAsia"/>
          <w:b/>
        </w:rPr>
        <w:t>姓名：</w:t>
      </w:r>
      <w:r w:rsidRPr="00BB7B9F">
        <w:rPr>
          <w:rFonts w:ascii="Calibri" w:eastAsia="標楷體" w:hAnsi="Calibri" w:cs="Arial"/>
          <w:b/>
          <w:u w:val="single"/>
        </w:rPr>
        <w:t xml:space="preserve">                  </w:t>
      </w:r>
    </w:p>
    <w:p w:rsidR="00D31C92" w:rsidRPr="00BB7B9F" w:rsidRDefault="00D31C92" w:rsidP="00A771A0">
      <w:pPr>
        <w:spacing w:line="240" w:lineRule="atLeast"/>
        <w:rPr>
          <w:rFonts w:ascii="Calibri" w:eastAsia="標楷體" w:hAnsi="Calibri" w:cs="Arial"/>
          <w:b/>
        </w:rPr>
      </w:pPr>
      <w:r w:rsidRPr="00BB7B9F">
        <w:rPr>
          <w:rFonts w:ascii="Calibri" w:eastAsia="標楷體" w:hAnsi="Calibri" w:cs="Arial" w:hint="eastAsia"/>
          <w:b/>
        </w:rPr>
        <w:t>五、文意字彙：每題</w:t>
      </w:r>
      <w:r w:rsidRPr="00BB7B9F">
        <w:rPr>
          <w:rFonts w:ascii="Calibri" w:eastAsia="標楷體" w:hAnsi="Calibri" w:cs="Arial"/>
          <w:b/>
        </w:rPr>
        <w:t>1</w:t>
      </w:r>
      <w:r w:rsidRPr="00BB7B9F">
        <w:rPr>
          <w:rFonts w:ascii="Calibri" w:eastAsia="標楷體" w:hAnsi="Calibri" w:cs="Arial" w:hint="eastAsia"/>
          <w:b/>
        </w:rPr>
        <w:t>分，佔</w:t>
      </w:r>
      <w:r w:rsidRPr="00BB7B9F">
        <w:rPr>
          <w:rFonts w:ascii="Calibri" w:eastAsia="標楷體" w:hAnsi="Calibri" w:cs="Arial"/>
          <w:b/>
        </w:rPr>
        <w:t>10%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33"/>
        <w:gridCol w:w="2254"/>
        <w:gridCol w:w="2151"/>
      </w:tblGrid>
      <w:tr w:rsidR="00D31C92" w:rsidRPr="00BB7B9F" w:rsidTr="001C3C5B">
        <w:trPr>
          <w:trHeight w:val="851"/>
        </w:trPr>
        <w:tc>
          <w:tcPr>
            <w:tcW w:w="2033" w:type="dxa"/>
          </w:tcPr>
          <w:p w:rsidR="00D31C92" w:rsidRPr="00BB7B9F" w:rsidRDefault="00D31C92" w:rsidP="0002295C">
            <w:pPr>
              <w:pStyle w:val="Caption1"/>
              <w:spacing w:line="240" w:lineRule="atLeast"/>
              <w:rPr>
                <w:rFonts w:ascii="Calibri" w:eastAsia="標楷體" w:hAnsi="Calibri" w:cs="Arial"/>
                <w:b w:val="0"/>
              </w:rPr>
            </w:pPr>
            <w:r w:rsidRPr="00BB7B9F">
              <w:rPr>
                <w:rFonts w:ascii="Calibri" w:eastAsia="標楷體" w:hAnsi="Calibri" w:cs="Arial"/>
                <w:b w:val="0"/>
              </w:rPr>
              <w:t>37.</w:t>
            </w:r>
          </w:p>
        </w:tc>
        <w:tc>
          <w:tcPr>
            <w:tcW w:w="2254" w:type="dxa"/>
          </w:tcPr>
          <w:p w:rsidR="00D31C92" w:rsidRPr="00BB7B9F" w:rsidRDefault="00D31C92" w:rsidP="0002295C">
            <w:pPr>
              <w:pStyle w:val="Caption1"/>
              <w:spacing w:line="240" w:lineRule="atLeast"/>
              <w:rPr>
                <w:rFonts w:ascii="Calibri" w:eastAsia="標楷體" w:hAnsi="Calibri" w:cs="Arial"/>
                <w:b w:val="0"/>
              </w:rPr>
            </w:pPr>
            <w:r w:rsidRPr="00BB7B9F">
              <w:rPr>
                <w:rFonts w:ascii="Calibri" w:eastAsia="標楷體" w:hAnsi="Calibri" w:cs="Arial"/>
                <w:b w:val="0"/>
              </w:rPr>
              <w:t>38.</w:t>
            </w:r>
          </w:p>
        </w:tc>
        <w:tc>
          <w:tcPr>
            <w:tcW w:w="2151" w:type="dxa"/>
          </w:tcPr>
          <w:p w:rsidR="00D31C92" w:rsidRPr="00BB7B9F" w:rsidRDefault="00D31C92" w:rsidP="00D71B38">
            <w:pPr>
              <w:pStyle w:val="Caption1"/>
              <w:spacing w:line="240" w:lineRule="atLeast"/>
              <w:rPr>
                <w:rFonts w:ascii="Calibri" w:eastAsia="標楷體" w:hAnsi="Calibri" w:cs="Arial"/>
                <w:b w:val="0"/>
              </w:rPr>
            </w:pPr>
            <w:r w:rsidRPr="00BB7B9F">
              <w:rPr>
                <w:rFonts w:ascii="Calibri" w:eastAsia="標楷體" w:hAnsi="Calibri" w:cs="Arial"/>
                <w:b w:val="0"/>
              </w:rPr>
              <w:t>39.</w:t>
            </w:r>
          </w:p>
        </w:tc>
      </w:tr>
      <w:tr w:rsidR="00D31C92" w:rsidRPr="00BB7B9F" w:rsidTr="001C3C5B">
        <w:trPr>
          <w:trHeight w:val="851"/>
        </w:trPr>
        <w:tc>
          <w:tcPr>
            <w:tcW w:w="2033" w:type="dxa"/>
          </w:tcPr>
          <w:p w:rsidR="00D31C92" w:rsidRPr="00BB7B9F" w:rsidRDefault="00D31C92" w:rsidP="00F3188D">
            <w:pPr>
              <w:pStyle w:val="Caption1"/>
              <w:spacing w:line="240" w:lineRule="atLeast"/>
              <w:rPr>
                <w:rFonts w:ascii="Calibri" w:eastAsia="標楷體" w:hAnsi="Calibri" w:cs="Arial"/>
                <w:b w:val="0"/>
              </w:rPr>
            </w:pPr>
            <w:r w:rsidRPr="00BB7B9F">
              <w:rPr>
                <w:rFonts w:ascii="Calibri" w:eastAsia="標楷體" w:hAnsi="Calibri" w:cs="Arial"/>
                <w:b w:val="0"/>
              </w:rPr>
              <w:t>40.</w:t>
            </w:r>
          </w:p>
        </w:tc>
        <w:tc>
          <w:tcPr>
            <w:tcW w:w="2254" w:type="dxa"/>
          </w:tcPr>
          <w:p w:rsidR="00D31C92" w:rsidRPr="00BB7B9F" w:rsidRDefault="00D31C92" w:rsidP="00F3188D">
            <w:pPr>
              <w:pStyle w:val="Caption1"/>
              <w:spacing w:line="240" w:lineRule="atLeast"/>
              <w:rPr>
                <w:rFonts w:ascii="Calibri" w:eastAsia="標楷體" w:hAnsi="Calibri" w:cs="Arial"/>
                <w:b w:val="0"/>
              </w:rPr>
            </w:pPr>
            <w:r w:rsidRPr="00BB7B9F">
              <w:rPr>
                <w:rFonts w:ascii="Calibri" w:eastAsia="標楷體" w:hAnsi="Calibri" w:cs="Arial"/>
                <w:b w:val="0"/>
              </w:rPr>
              <w:t>41.</w:t>
            </w:r>
          </w:p>
        </w:tc>
        <w:tc>
          <w:tcPr>
            <w:tcW w:w="2151" w:type="dxa"/>
          </w:tcPr>
          <w:p w:rsidR="00D31C92" w:rsidRPr="00BB7B9F" w:rsidRDefault="00D31C92" w:rsidP="00D71B38">
            <w:pPr>
              <w:pStyle w:val="Caption1"/>
              <w:spacing w:line="240" w:lineRule="atLeast"/>
              <w:rPr>
                <w:rFonts w:ascii="Calibri" w:eastAsia="標楷體" w:hAnsi="Calibri" w:cs="Arial"/>
                <w:b w:val="0"/>
              </w:rPr>
            </w:pPr>
            <w:r w:rsidRPr="00BB7B9F">
              <w:rPr>
                <w:rFonts w:ascii="Calibri" w:eastAsia="標楷體" w:hAnsi="Calibri" w:cs="Arial"/>
                <w:b w:val="0"/>
              </w:rPr>
              <w:t>42.</w:t>
            </w:r>
          </w:p>
        </w:tc>
      </w:tr>
      <w:tr w:rsidR="00D31C92" w:rsidRPr="00BB7B9F" w:rsidTr="001C3C5B">
        <w:trPr>
          <w:trHeight w:val="851"/>
        </w:trPr>
        <w:tc>
          <w:tcPr>
            <w:tcW w:w="2033" w:type="dxa"/>
          </w:tcPr>
          <w:p w:rsidR="00D31C92" w:rsidRPr="00BB7B9F" w:rsidRDefault="00D31C92" w:rsidP="00346FEE">
            <w:pPr>
              <w:pStyle w:val="Caption1"/>
              <w:spacing w:line="240" w:lineRule="atLeast"/>
              <w:rPr>
                <w:rFonts w:ascii="Calibri" w:eastAsia="標楷體" w:hAnsi="Calibri" w:cs="Arial"/>
                <w:b w:val="0"/>
              </w:rPr>
            </w:pPr>
            <w:r w:rsidRPr="00BB7B9F">
              <w:rPr>
                <w:rFonts w:ascii="Calibri" w:eastAsia="標楷體" w:hAnsi="Calibri" w:cs="Arial"/>
                <w:b w:val="0"/>
              </w:rPr>
              <w:t>43.</w:t>
            </w:r>
          </w:p>
        </w:tc>
        <w:tc>
          <w:tcPr>
            <w:tcW w:w="2254" w:type="dxa"/>
          </w:tcPr>
          <w:p w:rsidR="00D31C92" w:rsidRPr="00BB7B9F" w:rsidRDefault="00D31C92" w:rsidP="00346FEE">
            <w:pPr>
              <w:pStyle w:val="Caption1"/>
              <w:spacing w:line="240" w:lineRule="atLeast"/>
              <w:rPr>
                <w:rFonts w:ascii="Calibri" w:eastAsia="標楷體" w:hAnsi="Calibri" w:cs="Arial"/>
                <w:b w:val="0"/>
              </w:rPr>
            </w:pPr>
            <w:r w:rsidRPr="00BB7B9F">
              <w:rPr>
                <w:rFonts w:ascii="Calibri" w:eastAsia="標楷體" w:hAnsi="Calibri" w:cs="Arial"/>
                <w:b w:val="0"/>
              </w:rPr>
              <w:t>44.</w:t>
            </w:r>
          </w:p>
        </w:tc>
        <w:tc>
          <w:tcPr>
            <w:tcW w:w="2151" w:type="dxa"/>
          </w:tcPr>
          <w:p w:rsidR="00D31C92" w:rsidRPr="00BB7B9F" w:rsidRDefault="00D31C92" w:rsidP="00D71B38">
            <w:pPr>
              <w:pStyle w:val="Caption1"/>
              <w:spacing w:line="240" w:lineRule="atLeast"/>
              <w:rPr>
                <w:rFonts w:ascii="Calibri" w:eastAsia="標楷體" w:hAnsi="Calibri" w:cs="Arial"/>
                <w:b w:val="0"/>
              </w:rPr>
            </w:pPr>
            <w:r w:rsidRPr="00BB7B9F">
              <w:rPr>
                <w:rFonts w:ascii="Calibri" w:eastAsia="標楷體" w:hAnsi="Calibri" w:cs="Arial"/>
                <w:b w:val="0"/>
              </w:rPr>
              <w:t>45.</w:t>
            </w:r>
          </w:p>
        </w:tc>
      </w:tr>
      <w:tr w:rsidR="00D31C92" w:rsidRPr="00BB7B9F" w:rsidTr="001C3C5B">
        <w:trPr>
          <w:trHeight w:val="851"/>
        </w:trPr>
        <w:tc>
          <w:tcPr>
            <w:tcW w:w="2033" w:type="dxa"/>
          </w:tcPr>
          <w:p w:rsidR="00D31C92" w:rsidRPr="00BB7B9F" w:rsidRDefault="00D31C92" w:rsidP="00D71B38">
            <w:pPr>
              <w:pStyle w:val="Caption1"/>
              <w:spacing w:line="240" w:lineRule="atLeast"/>
              <w:rPr>
                <w:rFonts w:ascii="Calibri" w:eastAsia="標楷體" w:hAnsi="Calibri" w:cs="Arial"/>
                <w:b w:val="0"/>
              </w:rPr>
            </w:pPr>
            <w:r w:rsidRPr="00BB7B9F">
              <w:rPr>
                <w:rFonts w:ascii="Calibri" w:eastAsia="標楷體" w:hAnsi="Calibri" w:cs="Arial"/>
                <w:b w:val="0"/>
              </w:rPr>
              <w:t>46.</w:t>
            </w:r>
          </w:p>
        </w:tc>
        <w:tc>
          <w:tcPr>
            <w:tcW w:w="2254" w:type="dxa"/>
          </w:tcPr>
          <w:p w:rsidR="00D31C92" w:rsidRPr="00BB7B9F" w:rsidRDefault="00D31C92" w:rsidP="00D71B38">
            <w:pPr>
              <w:pStyle w:val="Caption1"/>
              <w:spacing w:line="240" w:lineRule="atLeast"/>
              <w:rPr>
                <w:rFonts w:ascii="Calibri" w:eastAsia="標楷體" w:hAnsi="Calibri" w:cs="Arial"/>
                <w:b w:val="0"/>
              </w:rPr>
            </w:pPr>
            <w:r w:rsidRPr="00BB7B9F">
              <w:rPr>
                <w:rFonts w:ascii="Calibri" w:eastAsia="標楷體" w:hAnsi="Calibri" w:cs="Arial"/>
                <w:b w:val="0"/>
              </w:rPr>
              <w:t>47.</w:t>
            </w:r>
          </w:p>
        </w:tc>
        <w:tc>
          <w:tcPr>
            <w:tcW w:w="2151" w:type="dxa"/>
          </w:tcPr>
          <w:p w:rsidR="00D31C92" w:rsidRPr="00BB7B9F" w:rsidRDefault="00D31C92" w:rsidP="00D71B38">
            <w:pPr>
              <w:pStyle w:val="Caption1"/>
              <w:spacing w:line="240" w:lineRule="atLeast"/>
              <w:rPr>
                <w:rFonts w:ascii="Calibri" w:eastAsia="標楷體" w:hAnsi="Calibri" w:cs="Arial"/>
                <w:b w:val="0"/>
              </w:rPr>
            </w:pPr>
            <w:r w:rsidRPr="00BB7B9F">
              <w:rPr>
                <w:rFonts w:ascii="Calibri" w:eastAsia="標楷體" w:hAnsi="Calibri" w:cs="Arial"/>
                <w:b w:val="0"/>
              </w:rPr>
              <w:t>48.</w:t>
            </w:r>
          </w:p>
        </w:tc>
      </w:tr>
    </w:tbl>
    <w:p w:rsidR="00D31C92" w:rsidRPr="00BB7B9F" w:rsidRDefault="00D31C92" w:rsidP="00A771A0">
      <w:pPr>
        <w:spacing w:line="480" w:lineRule="auto"/>
        <w:rPr>
          <w:rFonts w:ascii="Calibri" w:eastAsia="標楷體" w:hAnsi="Calibri" w:cs="Arial"/>
          <w:b/>
          <w:bCs/>
        </w:rPr>
      </w:pPr>
      <w:r w:rsidRPr="00BB7B9F">
        <w:rPr>
          <w:rFonts w:ascii="Calibri" w:eastAsia="標楷體" w:hAnsi="Calibri" w:cs="Arial" w:hint="eastAsia"/>
          <w:b/>
        </w:rPr>
        <w:t>六、</w:t>
      </w:r>
      <w:r w:rsidRPr="00BB7B9F">
        <w:rPr>
          <w:rFonts w:ascii="Calibri" w:eastAsia="標楷體" w:hAnsi="Calibri" w:hint="eastAsia"/>
          <w:b/>
          <w:bCs/>
        </w:rPr>
        <w:t>依提示作答，</w:t>
      </w:r>
      <w:r w:rsidRPr="00BB7B9F">
        <w:rPr>
          <w:rFonts w:ascii="Calibri" w:eastAsia="標楷體" w:hAnsi="Calibri" w:cs="Arial" w:hint="eastAsia"/>
          <w:b/>
          <w:bCs/>
        </w:rPr>
        <w:t>佔</w:t>
      </w:r>
      <w:r w:rsidRPr="00BB7B9F">
        <w:rPr>
          <w:rFonts w:ascii="Calibri" w:eastAsia="標楷體" w:hAnsi="Calibri" w:cs="Arial"/>
          <w:b/>
          <w:bCs/>
        </w:rPr>
        <w:t>4%</w:t>
      </w:r>
    </w:p>
    <w:p w:rsidR="00D31C92" w:rsidRPr="00BB7B9F" w:rsidRDefault="00D31C92" w:rsidP="00A771A0">
      <w:pPr>
        <w:spacing w:line="480" w:lineRule="auto"/>
        <w:ind w:left="283" w:hangingChars="118" w:hanging="283"/>
        <w:rPr>
          <w:rFonts w:ascii="Calibri" w:eastAsia="標楷體" w:hAnsi="Calibri" w:cs="Arial"/>
          <w:bCs/>
        </w:rPr>
      </w:pPr>
      <w:r w:rsidRPr="00BB7B9F">
        <w:rPr>
          <w:rFonts w:ascii="Calibri" w:eastAsia="標楷體" w:hAnsi="Calibri" w:cs="Arial"/>
          <w:bCs/>
        </w:rPr>
        <w:t>49._____________________________________________(2%)</w:t>
      </w:r>
    </w:p>
    <w:p w:rsidR="00D31C92" w:rsidRPr="00BB7B9F" w:rsidRDefault="00D31C92" w:rsidP="00A771A0">
      <w:pPr>
        <w:spacing w:line="480" w:lineRule="auto"/>
        <w:ind w:left="283" w:hangingChars="118" w:hanging="283"/>
        <w:rPr>
          <w:rFonts w:ascii="Calibri" w:eastAsia="標楷體" w:hAnsi="Calibri" w:cs="Arial"/>
          <w:bCs/>
        </w:rPr>
      </w:pPr>
      <w:r w:rsidRPr="00BB7B9F">
        <w:rPr>
          <w:rFonts w:ascii="Calibri" w:eastAsia="標楷體" w:hAnsi="Calibri" w:cs="Arial"/>
          <w:bCs/>
        </w:rPr>
        <w:t>50._____________________________________________(2%)</w:t>
      </w:r>
    </w:p>
    <w:p w:rsidR="00D31C92" w:rsidRPr="00BB7B9F" w:rsidRDefault="00D31C92" w:rsidP="00DC6004">
      <w:pPr>
        <w:pStyle w:val="Caption1"/>
        <w:spacing w:line="240" w:lineRule="atLeast"/>
        <w:rPr>
          <w:rFonts w:ascii="Calibri" w:eastAsia="標楷體" w:hAnsi="Calibri"/>
        </w:rPr>
      </w:pPr>
      <w:r w:rsidRPr="00BB7B9F">
        <w:rPr>
          <w:rFonts w:ascii="Calibri" w:eastAsia="標楷體" w:hAnsi="Calibri" w:cs="Arial" w:hint="eastAsia"/>
        </w:rPr>
        <w:t>七、</w:t>
      </w:r>
      <w:r w:rsidRPr="00BB7B9F">
        <w:rPr>
          <w:rFonts w:ascii="Calibri" w:eastAsia="標楷體" w:hAnsi="Calibri" w:cs="Arial" w:hint="eastAsia"/>
          <w:bCs/>
        </w:rPr>
        <w:t>翻譯填空</w:t>
      </w:r>
      <w:r w:rsidRPr="00BB7B9F">
        <w:rPr>
          <w:rFonts w:ascii="Calibri" w:eastAsia="標楷體" w:hAnsi="Calibri" w:hint="eastAsia"/>
        </w:rPr>
        <w:t>：每格</w:t>
      </w:r>
      <w:r w:rsidRPr="00BB7B9F">
        <w:rPr>
          <w:rFonts w:ascii="Calibri" w:eastAsia="標楷體" w:hAnsi="Calibri"/>
        </w:rPr>
        <w:t>1</w:t>
      </w:r>
      <w:r w:rsidRPr="00BB7B9F">
        <w:rPr>
          <w:rFonts w:ascii="Calibri" w:eastAsia="標楷體" w:hAnsi="Calibri" w:hint="eastAsia"/>
        </w:rPr>
        <w:t>分，佔</w:t>
      </w:r>
      <w:r w:rsidRPr="00BB7B9F">
        <w:rPr>
          <w:rFonts w:ascii="Calibri" w:eastAsia="標楷體" w:hAnsi="Calibri"/>
          <w:bCs/>
        </w:rPr>
        <w:t>10%</w:t>
      </w:r>
      <w:r w:rsidRPr="00BB7B9F">
        <w:rPr>
          <w:rFonts w:ascii="Calibri" w:eastAsia="標楷體" w:hAnsi="Calibri" w:hint="eastAsia"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69"/>
        <w:gridCol w:w="1569"/>
        <w:gridCol w:w="1570"/>
        <w:gridCol w:w="1570"/>
      </w:tblGrid>
      <w:tr w:rsidR="00D31C92" w:rsidRPr="00BB7B9F" w:rsidTr="00DA1AEB">
        <w:trPr>
          <w:trHeight w:val="851"/>
        </w:trPr>
        <w:tc>
          <w:tcPr>
            <w:tcW w:w="1569" w:type="dxa"/>
          </w:tcPr>
          <w:p w:rsidR="00D31C92" w:rsidRPr="00DA1AEB" w:rsidRDefault="00D31C92" w:rsidP="00DA1AEB">
            <w:pPr>
              <w:spacing w:line="480" w:lineRule="auto"/>
              <w:rPr>
                <w:rFonts w:ascii="Calibri" w:eastAsia="標楷體" w:hAnsi="Calibri" w:cs="Arial"/>
                <w:bCs/>
                <w:kern w:val="0"/>
              </w:rPr>
            </w:pPr>
            <w:r w:rsidRPr="00DA1AEB">
              <w:rPr>
                <w:rFonts w:ascii="Calibri" w:eastAsia="標楷體" w:hAnsi="Calibri" w:cs="Arial"/>
                <w:bCs/>
                <w:kern w:val="0"/>
              </w:rPr>
              <w:t>51.</w:t>
            </w:r>
            <w:r w:rsidRPr="00DA1AEB">
              <w:rPr>
                <w:rFonts w:ascii="Calibri" w:eastAsia="標楷體" w:hAnsi="Calibri" w:cs="Arial"/>
                <w:bCs/>
                <w:kern w:val="0"/>
                <w:sz w:val="20"/>
                <w:szCs w:val="20"/>
              </w:rPr>
              <w:t>(1)</w:t>
            </w:r>
          </w:p>
        </w:tc>
        <w:tc>
          <w:tcPr>
            <w:tcW w:w="1569" w:type="dxa"/>
          </w:tcPr>
          <w:p w:rsidR="00D31C92" w:rsidRPr="00DA1AEB" w:rsidRDefault="00D31C92" w:rsidP="00DA1AEB">
            <w:pPr>
              <w:spacing w:line="480" w:lineRule="auto"/>
              <w:rPr>
                <w:rFonts w:ascii="Calibri" w:eastAsia="標楷體" w:hAnsi="Calibri" w:cs="Arial"/>
                <w:bCs/>
                <w:kern w:val="0"/>
                <w:sz w:val="20"/>
              </w:rPr>
            </w:pPr>
            <w:r w:rsidRPr="00DA1AEB">
              <w:rPr>
                <w:rFonts w:ascii="Calibri" w:eastAsia="標楷體" w:hAnsi="Calibri" w:cs="Arial"/>
                <w:bCs/>
                <w:kern w:val="0"/>
                <w:sz w:val="20"/>
              </w:rPr>
              <w:t>(2)</w:t>
            </w:r>
          </w:p>
        </w:tc>
        <w:tc>
          <w:tcPr>
            <w:tcW w:w="1570" w:type="dxa"/>
          </w:tcPr>
          <w:p w:rsidR="00D31C92" w:rsidRPr="00DA1AEB" w:rsidRDefault="00D31C92" w:rsidP="00DA1AEB">
            <w:pPr>
              <w:spacing w:line="480" w:lineRule="auto"/>
              <w:rPr>
                <w:rFonts w:ascii="Calibri" w:eastAsia="標楷體" w:hAnsi="Calibri" w:cs="Arial"/>
                <w:bCs/>
                <w:kern w:val="0"/>
                <w:sz w:val="20"/>
              </w:rPr>
            </w:pPr>
            <w:r w:rsidRPr="00DA1AEB">
              <w:rPr>
                <w:rFonts w:ascii="Calibri" w:eastAsia="標楷體" w:hAnsi="Calibri" w:cs="Arial"/>
                <w:bCs/>
                <w:kern w:val="0"/>
                <w:sz w:val="20"/>
              </w:rPr>
              <w:t>(3)</w:t>
            </w:r>
          </w:p>
        </w:tc>
        <w:tc>
          <w:tcPr>
            <w:tcW w:w="1570" w:type="dxa"/>
            <w:tcBorders>
              <w:top w:val="nil"/>
              <w:bottom w:val="nil"/>
              <w:right w:val="nil"/>
            </w:tcBorders>
          </w:tcPr>
          <w:p w:rsidR="00D31C92" w:rsidRPr="00DA1AEB" w:rsidRDefault="00D31C92" w:rsidP="00DA1AEB">
            <w:pPr>
              <w:spacing w:line="480" w:lineRule="auto"/>
              <w:rPr>
                <w:rFonts w:ascii="Calibri" w:eastAsia="標楷體" w:hAnsi="Calibri" w:cs="Arial"/>
                <w:bCs/>
                <w:kern w:val="0"/>
                <w:sz w:val="20"/>
              </w:rPr>
            </w:pPr>
          </w:p>
        </w:tc>
      </w:tr>
      <w:tr w:rsidR="00D31C92" w:rsidRPr="00BB7B9F" w:rsidTr="00DA1AEB">
        <w:trPr>
          <w:trHeight w:val="851"/>
        </w:trPr>
        <w:tc>
          <w:tcPr>
            <w:tcW w:w="1569" w:type="dxa"/>
          </w:tcPr>
          <w:p w:rsidR="00D31C92" w:rsidRPr="00DA1AEB" w:rsidRDefault="00D31C92" w:rsidP="00DA1AEB">
            <w:pPr>
              <w:spacing w:line="480" w:lineRule="auto"/>
              <w:rPr>
                <w:rFonts w:ascii="Calibri" w:eastAsia="標楷體" w:hAnsi="Calibri" w:cs="Arial"/>
                <w:bCs/>
                <w:kern w:val="0"/>
              </w:rPr>
            </w:pPr>
            <w:r w:rsidRPr="00DA1AEB">
              <w:rPr>
                <w:rFonts w:ascii="Calibri" w:eastAsia="標楷體" w:hAnsi="Calibri" w:cs="Arial"/>
                <w:bCs/>
                <w:kern w:val="0"/>
              </w:rPr>
              <w:t>52.</w:t>
            </w:r>
            <w:r w:rsidRPr="00DA1AEB">
              <w:rPr>
                <w:rFonts w:ascii="Calibri" w:eastAsia="標楷體" w:hAnsi="Calibri" w:cs="Arial"/>
                <w:bCs/>
                <w:kern w:val="0"/>
                <w:sz w:val="20"/>
                <w:szCs w:val="20"/>
              </w:rPr>
              <w:t>(1)</w:t>
            </w:r>
          </w:p>
        </w:tc>
        <w:tc>
          <w:tcPr>
            <w:tcW w:w="1569" w:type="dxa"/>
          </w:tcPr>
          <w:p w:rsidR="00D31C92" w:rsidRPr="00DA1AEB" w:rsidRDefault="00D31C92" w:rsidP="00DA1AEB">
            <w:pPr>
              <w:spacing w:line="480" w:lineRule="auto"/>
              <w:rPr>
                <w:rFonts w:ascii="Calibri" w:eastAsia="標楷體" w:hAnsi="Calibri" w:cs="Arial"/>
                <w:bCs/>
                <w:kern w:val="0"/>
                <w:sz w:val="20"/>
              </w:rPr>
            </w:pPr>
            <w:r w:rsidRPr="00DA1AEB">
              <w:rPr>
                <w:rFonts w:ascii="Calibri" w:eastAsia="標楷體" w:hAnsi="Calibri" w:cs="Arial"/>
                <w:bCs/>
                <w:kern w:val="0"/>
                <w:sz w:val="20"/>
              </w:rPr>
              <w:t>(2)</w:t>
            </w:r>
          </w:p>
        </w:tc>
        <w:tc>
          <w:tcPr>
            <w:tcW w:w="1570" w:type="dxa"/>
          </w:tcPr>
          <w:p w:rsidR="00D31C92" w:rsidRPr="00DA1AEB" w:rsidRDefault="00D31C92" w:rsidP="00DA1AEB">
            <w:pPr>
              <w:spacing w:line="480" w:lineRule="auto"/>
              <w:rPr>
                <w:rFonts w:ascii="Calibri" w:eastAsia="標楷體" w:hAnsi="Calibri" w:cs="Arial"/>
                <w:bCs/>
                <w:kern w:val="0"/>
                <w:sz w:val="20"/>
              </w:rPr>
            </w:pPr>
            <w:r w:rsidRPr="00DA1AEB">
              <w:rPr>
                <w:rFonts w:ascii="Calibri" w:eastAsia="標楷體" w:hAnsi="Calibri" w:cs="Arial"/>
                <w:bCs/>
                <w:kern w:val="0"/>
                <w:sz w:val="20"/>
              </w:rPr>
              <w:t>(3)</w:t>
            </w:r>
          </w:p>
        </w:tc>
        <w:tc>
          <w:tcPr>
            <w:tcW w:w="1570" w:type="dxa"/>
            <w:tcBorders>
              <w:top w:val="nil"/>
              <w:right w:val="nil"/>
            </w:tcBorders>
          </w:tcPr>
          <w:p w:rsidR="00D31C92" w:rsidRPr="00DA1AEB" w:rsidRDefault="00D31C92" w:rsidP="00DA1AEB">
            <w:pPr>
              <w:spacing w:line="480" w:lineRule="auto"/>
              <w:rPr>
                <w:rFonts w:ascii="Calibri" w:eastAsia="標楷體" w:hAnsi="Calibri" w:cs="Arial"/>
                <w:bCs/>
                <w:kern w:val="0"/>
                <w:sz w:val="20"/>
              </w:rPr>
            </w:pPr>
          </w:p>
        </w:tc>
      </w:tr>
      <w:tr w:rsidR="00D31C92" w:rsidRPr="00BB7B9F" w:rsidTr="00DA1AEB">
        <w:trPr>
          <w:trHeight w:val="851"/>
        </w:trPr>
        <w:tc>
          <w:tcPr>
            <w:tcW w:w="1569" w:type="dxa"/>
          </w:tcPr>
          <w:p w:rsidR="00D31C92" w:rsidRPr="00DA1AEB" w:rsidRDefault="00D31C92" w:rsidP="00DA1AEB">
            <w:pPr>
              <w:spacing w:line="480" w:lineRule="auto"/>
              <w:rPr>
                <w:rFonts w:ascii="Calibri" w:eastAsia="標楷體" w:hAnsi="Calibri" w:cs="Arial"/>
                <w:bCs/>
                <w:kern w:val="0"/>
              </w:rPr>
            </w:pPr>
            <w:r w:rsidRPr="00DA1AEB">
              <w:rPr>
                <w:rFonts w:ascii="Calibri" w:eastAsia="標楷體" w:hAnsi="Calibri" w:cs="Arial"/>
                <w:bCs/>
                <w:kern w:val="0"/>
              </w:rPr>
              <w:t>53.</w:t>
            </w:r>
            <w:r w:rsidRPr="00DA1AEB">
              <w:rPr>
                <w:rFonts w:ascii="Calibri" w:eastAsia="標楷體" w:hAnsi="Calibri" w:cs="Arial"/>
                <w:bCs/>
                <w:kern w:val="0"/>
                <w:sz w:val="20"/>
                <w:szCs w:val="20"/>
              </w:rPr>
              <w:t>(1)</w:t>
            </w:r>
          </w:p>
        </w:tc>
        <w:tc>
          <w:tcPr>
            <w:tcW w:w="1569" w:type="dxa"/>
          </w:tcPr>
          <w:p w:rsidR="00D31C92" w:rsidRPr="00DA1AEB" w:rsidRDefault="00D31C92" w:rsidP="00DA1AEB">
            <w:pPr>
              <w:spacing w:line="480" w:lineRule="auto"/>
              <w:rPr>
                <w:rFonts w:ascii="Calibri" w:eastAsia="標楷體" w:hAnsi="Calibri" w:cs="Arial"/>
                <w:bCs/>
                <w:kern w:val="0"/>
                <w:sz w:val="20"/>
              </w:rPr>
            </w:pPr>
            <w:r w:rsidRPr="00DA1AEB">
              <w:rPr>
                <w:rFonts w:ascii="Calibri" w:eastAsia="標楷體" w:hAnsi="Calibri" w:cs="Arial"/>
                <w:bCs/>
                <w:kern w:val="0"/>
                <w:sz w:val="20"/>
              </w:rPr>
              <w:t>(2)</w:t>
            </w:r>
          </w:p>
        </w:tc>
        <w:tc>
          <w:tcPr>
            <w:tcW w:w="1570" w:type="dxa"/>
          </w:tcPr>
          <w:p w:rsidR="00D31C92" w:rsidRPr="00DA1AEB" w:rsidRDefault="00D31C92" w:rsidP="00DA1AEB">
            <w:pPr>
              <w:spacing w:line="480" w:lineRule="auto"/>
              <w:rPr>
                <w:rFonts w:ascii="Calibri" w:eastAsia="標楷體" w:hAnsi="Calibri" w:cs="Arial"/>
                <w:bCs/>
                <w:kern w:val="0"/>
                <w:sz w:val="20"/>
              </w:rPr>
            </w:pPr>
            <w:r w:rsidRPr="00DA1AEB">
              <w:rPr>
                <w:rFonts w:ascii="Calibri" w:eastAsia="標楷體" w:hAnsi="Calibri" w:cs="Arial"/>
                <w:bCs/>
                <w:kern w:val="0"/>
                <w:sz w:val="20"/>
              </w:rPr>
              <w:t>(3)</w:t>
            </w:r>
          </w:p>
        </w:tc>
        <w:tc>
          <w:tcPr>
            <w:tcW w:w="1570" w:type="dxa"/>
          </w:tcPr>
          <w:p w:rsidR="00D31C92" w:rsidRPr="00DA1AEB" w:rsidRDefault="00D31C92" w:rsidP="00DA1AEB">
            <w:pPr>
              <w:spacing w:line="480" w:lineRule="auto"/>
              <w:rPr>
                <w:rFonts w:ascii="Calibri" w:eastAsia="標楷體" w:hAnsi="Calibri" w:cs="Arial"/>
                <w:bCs/>
                <w:kern w:val="0"/>
                <w:sz w:val="20"/>
              </w:rPr>
            </w:pPr>
            <w:r w:rsidRPr="00DA1AEB">
              <w:rPr>
                <w:rFonts w:ascii="Calibri" w:eastAsia="標楷體" w:hAnsi="Calibri" w:cs="Arial"/>
                <w:bCs/>
                <w:kern w:val="0"/>
                <w:sz w:val="20"/>
              </w:rPr>
              <w:t>(4)</w:t>
            </w:r>
          </w:p>
        </w:tc>
      </w:tr>
    </w:tbl>
    <w:p w:rsidR="00D31C92" w:rsidRPr="00BB7B9F" w:rsidRDefault="00D31C92" w:rsidP="00C06449">
      <w:pPr>
        <w:spacing w:line="480" w:lineRule="auto"/>
        <w:rPr>
          <w:rFonts w:ascii="Calibri" w:eastAsia="標楷體" w:hAnsi="Calibri" w:cs="Arial"/>
          <w:bCs/>
        </w:rPr>
        <w:sectPr w:rsidR="00D31C92" w:rsidRPr="00BB7B9F" w:rsidSect="00B713D1">
          <w:type w:val="continuous"/>
          <w:pgSz w:w="14572" w:h="20639" w:code="12"/>
          <w:pgMar w:top="851" w:right="851" w:bottom="851" w:left="851" w:header="567" w:footer="567" w:gutter="0"/>
          <w:cols w:num="2" w:sep="1" w:space="425"/>
          <w:rtlGutter/>
          <w:docGrid w:linePitch="360" w:charSpace="-4423"/>
        </w:sectPr>
      </w:pPr>
    </w:p>
    <w:p w:rsidR="00D31C92" w:rsidRPr="00BB7B9F" w:rsidRDefault="00D31C92" w:rsidP="00F6158E">
      <w:pPr>
        <w:widowControl/>
        <w:jc w:val="center"/>
        <w:rPr>
          <w:rFonts w:ascii="Calibri" w:eastAsia="標楷體" w:hAnsi="Calibri"/>
          <w:b/>
          <w:sz w:val="32"/>
          <w:szCs w:val="32"/>
        </w:rPr>
      </w:pPr>
      <w:r w:rsidRPr="00BB7B9F">
        <w:rPr>
          <w:rFonts w:ascii="Calibri" w:eastAsia="標楷體" w:hAnsi="Calibri" w:hint="eastAsia"/>
          <w:sz w:val="32"/>
          <w:szCs w:val="32"/>
        </w:rPr>
        <w:t>宜蘭縣立羅東國中</w:t>
      </w:r>
      <w:r w:rsidRPr="00BB7B9F">
        <w:rPr>
          <w:rFonts w:ascii="Calibri" w:eastAsia="標楷體" w:hAnsi="Calibri"/>
          <w:sz w:val="32"/>
          <w:szCs w:val="32"/>
        </w:rPr>
        <w:t>104</w:t>
      </w:r>
      <w:r w:rsidRPr="00BB7B9F">
        <w:rPr>
          <w:rFonts w:ascii="Calibri" w:eastAsia="標楷體" w:hAnsi="Calibri" w:hint="eastAsia"/>
          <w:sz w:val="32"/>
          <w:szCs w:val="32"/>
        </w:rPr>
        <w:t>學年度第一學期八年級英語科第三次段</w:t>
      </w:r>
      <w:r>
        <w:rPr>
          <w:rFonts w:ascii="Calibri" w:eastAsia="標楷體" w:hAnsi="Calibri" w:hint="eastAsia"/>
          <w:sz w:val="32"/>
          <w:szCs w:val="32"/>
        </w:rPr>
        <w:t>考</w:t>
      </w:r>
      <w:r w:rsidRPr="00BB7B9F">
        <w:rPr>
          <w:rFonts w:ascii="Calibri" w:eastAsia="標楷體" w:hAnsi="Calibri" w:hint="eastAsia"/>
          <w:sz w:val="32"/>
          <w:szCs w:val="32"/>
        </w:rPr>
        <w:t>聽力測驗</w:t>
      </w:r>
      <w:r w:rsidRPr="00BB7B9F">
        <w:rPr>
          <w:rFonts w:ascii="Calibri" w:eastAsia="標楷體" w:hAnsi="Calibri"/>
          <w:b/>
          <w:sz w:val="32"/>
          <w:szCs w:val="32"/>
        </w:rPr>
        <w:t>(</w:t>
      </w:r>
      <w:r w:rsidRPr="00BB7B9F">
        <w:rPr>
          <w:rFonts w:ascii="Calibri" w:eastAsia="標楷體" w:hAnsi="Calibri" w:hint="eastAsia"/>
          <w:b/>
          <w:sz w:val="32"/>
          <w:szCs w:val="32"/>
        </w:rPr>
        <w:t>聽力稿</w:t>
      </w:r>
      <w:r w:rsidRPr="00BB7B9F">
        <w:rPr>
          <w:rFonts w:ascii="Calibri" w:eastAsia="標楷體" w:hAnsi="Calibri"/>
          <w:b/>
          <w:sz w:val="32"/>
          <w:szCs w:val="32"/>
        </w:rPr>
        <w:t>)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 w:hint="eastAsia"/>
          <w:sz w:val="32"/>
          <w:szCs w:val="32"/>
        </w:rPr>
        <w:t>一、</w:t>
      </w:r>
      <w:r w:rsidRPr="00BB7B9F">
        <w:rPr>
          <w:rFonts w:ascii="Calibri" w:eastAsia="標楷體" w:hAnsi="Calibri"/>
          <w:sz w:val="32"/>
          <w:szCs w:val="32"/>
        </w:rPr>
        <w:tab/>
      </w:r>
      <w:r w:rsidRPr="00BB7B9F">
        <w:rPr>
          <w:rFonts w:ascii="Calibri" w:eastAsia="標楷體" w:hAnsi="Calibri" w:hint="eastAsia"/>
          <w:sz w:val="32"/>
          <w:szCs w:val="32"/>
        </w:rPr>
        <w:t>聽力測驗</w:t>
      </w:r>
      <w:r w:rsidRPr="00BB7B9F">
        <w:rPr>
          <w:rFonts w:ascii="Calibri" w:eastAsia="標楷體" w:hAnsi="Calibri"/>
          <w:sz w:val="32"/>
          <w:szCs w:val="32"/>
        </w:rPr>
        <w:t xml:space="preserve">  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 w:hint="eastAsia"/>
          <w:sz w:val="32"/>
          <w:szCs w:val="32"/>
        </w:rPr>
        <w:t>本測驗分為</w:t>
      </w:r>
      <w:r w:rsidRPr="00BB7B9F">
        <w:rPr>
          <w:rFonts w:ascii="Calibri" w:eastAsia="標楷體" w:hAnsi="Calibri"/>
          <w:sz w:val="32"/>
          <w:szCs w:val="32"/>
        </w:rPr>
        <w:t xml:space="preserve"> A</w:t>
      </w:r>
      <w:r w:rsidRPr="00BB7B9F">
        <w:rPr>
          <w:rFonts w:ascii="Calibri" w:eastAsia="標楷體" w:hAnsi="Calibri" w:hint="eastAsia"/>
          <w:sz w:val="32"/>
          <w:szCs w:val="32"/>
        </w:rPr>
        <w:t>、</w:t>
      </w:r>
      <w:r w:rsidRPr="00BB7B9F">
        <w:rPr>
          <w:rFonts w:ascii="Calibri" w:eastAsia="標楷體" w:hAnsi="Calibri"/>
          <w:sz w:val="32"/>
          <w:szCs w:val="32"/>
        </w:rPr>
        <w:t>B</w:t>
      </w:r>
      <w:r w:rsidRPr="00BB7B9F">
        <w:rPr>
          <w:rFonts w:ascii="Calibri" w:eastAsia="標楷體" w:hAnsi="Calibri" w:hint="eastAsia"/>
          <w:sz w:val="32"/>
          <w:szCs w:val="32"/>
        </w:rPr>
        <w:t>、</w:t>
      </w:r>
      <w:r w:rsidRPr="00BB7B9F">
        <w:rPr>
          <w:rFonts w:ascii="Calibri" w:eastAsia="標楷體" w:hAnsi="Calibri"/>
          <w:sz w:val="32"/>
          <w:szCs w:val="32"/>
        </w:rPr>
        <w:t>C</w:t>
      </w:r>
      <w:r w:rsidRPr="00BB7B9F">
        <w:rPr>
          <w:rFonts w:ascii="Calibri" w:eastAsia="標楷體" w:hAnsi="Calibri" w:hint="eastAsia"/>
          <w:sz w:val="32"/>
          <w:szCs w:val="32"/>
        </w:rPr>
        <w:t>三部分，共計十題，每題將唸兩次，皆為單選。請將答案畫在答案卡上。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>A</w:t>
      </w:r>
      <w:r w:rsidRPr="00BB7B9F">
        <w:rPr>
          <w:rFonts w:ascii="Calibri" w:eastAsia="標楷體" w:hAnsi="Calibri" w:hint="eastAsia"/>
          <w:sz w:val="32"/>
          <w:szCs w:val="32"/>
        </w:rPr>
        <w:t>、辨識句意：根據聽到的內容，選出符合描述的圖片或符合圖片的描述。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>(</w:t>
      </w:r>
      <w:r w:rsidRPr="00BB7B9F">
        <w:rPr>
          <w:rFonts w:ascii="Calibri" w:eastAsia="標楷體" w:hAnsi="Calibri" w:hint="eastAsia"/>
          <w:sz w:val="32"/>
          <w:szCs w:val="32"/>
        </w:rPr>
        <w:t>每題唸兩次</w:t>
      </w:r>
      <w:r w:rsidRPr="00BB7B9F">
        <w:rPr>
          <w:rFonts w:ascii="Calibri" w:eastAsia="標楷體" w:hAnsi="Calibri"/>
          <w:sz w:val="32"/>
          <w:szCs w:val="32"/>
        </w:rPr>
        <w:t>,</w:t>
      </w:r>
      <w:r w:rsidRPr="00BB7B9F">
        <w:rPr>
          <w:rFonts w:ascii="Calibri" w:eastAsia="標楷體" w:hAnsi="Calibri" w:hint="eastAsia"/>
          <w:sz w:val="32"/>
          <w:szCs w:val="32"/>
        </w:rPr>
        <w:t>第一次唸完請隔</w:t>
      </w:r>
      <w:r w:rsidRPr="00BB7B9F">
        <w:rPr>
          <w:rFonts w:ascii="Calibri" w:eastAsia="標楷體" w:hAnsi="Calibri"/>
          <w:sz w:val="32"/>
          <w:szCs w:val="32"/>
        </w:rPr>
        <w:t>2</w:t>
      </w:r>
      <w:r w:rsidRPr="00BB7B9F">
        <w:rPr>
          <w:rFonts w:ascii="Calibri" w:eastAsia="標楷體" w:hAnsi="Calibri" w:hint="eastAsia"/>
          <w:sz w:val="32"/>
          <w:szCs w:val="32"/>
        </w:rPr>
        <w:t>秒再唸第二次，題與題之間間隔</w:t>
      </w:r>
      <w:r w:rsidRPr="00BB7B9F">
        <w:rPr>
          <w:rFonts w:ascii="Calibri" w:eastAsia="標楷體" w:hAnsi="Calibri"/>
          <w:sz w:val="32"/>
          <w:szCs w:val="32"/>
        </w:rPr>
        <w:t>5</w:t>
      </w:r>
      <w:r w:rsidRPr="00BB7B9F">
        <w:rPr>
          <w:rFonts w:ascii="Calibri" w:eastAsia="標楷體" w:hAnsi="Calibri" w:hint="eastAsia"/>
          <w:sz w:val="32"/>
          <w:szCs w:val="32"/>
        </w:rPr>
        <w:t>秒。</w:t>
      </w:r>
      <w:r w:rsidRPr="00BB7B9F">
        <w:rPr>
          <w:rFonts w:ascii="Calibri" w:eastAsia="標楷體" w:hAnsi="Calibri"/>
          <w:sz w:val="32"/>
          <w:szCs w:val="32"/>
        </w:rPr>
        <w:t xml:space="preserve"> ) 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>1. Ms. Huang bought two shirts and four pairs of shoes for her daughter.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>2. My father seldom drives to work.  He usually rides his motorcycle.</w:t>
      </w:r>
    </w:p>
    <w:p w:rsidR="00D31C92" w:rsidRPr="00BB7B9F" w:rsidRDefault="00D31C92" w:rsidP="00C55B7D">
      <w:pPr>
        <w:snapToGrid w:val="0"/>
        <w:spacing w:line="360" w:lineRule="atLeast"/>
        <w:ind w:left="1280" w:hangingChars="400" w:hanging="1280"/>
        <w:rPr>
          <w:rFonts w:ascii="Calibri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 xml:space="preserve">3. </w:t>
      </w:r>
      <w:r w:rsidRPr="00BB7B9F">
        <w:rPr>
          <w:rFonts w:ascii="Calibri" w:hAnsi="Calibri"/>
          <w:sz w:val="32"/>
          <w:szCs w:val="32"/>
        </w:rPr>
        <w:t>The school is next to the bank.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>B</w:t>
      </w:r>
      <w:r w:rsidRPr="00BB7B9F">
        <w:rPr>
          <w:rFonts w:ascii="Calibri" w:eastAsia="標楷體" w:hAnsi="Calibri" w:hint="eastAsia"/>
          <w:sz w:val="32"/>
          <w:szCs w:val="32"/>
        </w:rPr>
        <w:t>、基本問答：根據聽到的內容，選出一個最適合的回應句。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>(</w:t>
      </w:r>
      <w:r w:rsidRPr="00BB7B9F">
        <w:rPr>
          <w:rFonts w:ascii="Calibri" w:eastAsia="標楷體" w:hAnsi="Calibri" w:hint="eastAsia"/>
          <w:sz w:val="32"/>
          <w:szCs w:val="32"/>
        </w:rPr>
        <w:t>每題唸兩次</w:t>
      </w:r>
      <w:r w:rsidRPr="00BB7B9F">
        <w:rPr>
          <w:rFonts w:ascii="Calibri" w:eastAsia="標楷體" w:hAnsi="Calibri"/>
          <w:sz w:val="32"/>
          <w:szCs w:val="32"/>
        </w:rPr>
        <w:t>,</w:t>
      </w:r>
      <w:r w:rsidRPr="00BB7B9F">
        <w:rPr>
          <w:rFonts w:ascii="Calibri" w:eastAsia="標楷體" w:hAnsi="Calibri" w:hint="eastAsia"/>
          <w:sz w:val="32"/>
          <w:szCs w:val="32"/>
        </w:rPr>
        <w:t>第一次唸完請隔</w:t>
      </w:r>
      <w:r w:rsidRPr="00BB7B9F">
        <w:rPr>
          <w:rFonts w:ascii="Calibri" w:eastAsia="標楷體" w:hAnsi="Calibri"/>
          <w:sz w:val="32"/>
          <w:szCs w:val="32"/>
        </w:rPr>
        <w:t>2</w:t>
      </w:r>
      <w:r w:rsidRPr="00BB7B9F">
        <w:rPr>
          <w:rFonts w:ascii="Calibri" w:eastAsia="標楷體" w:hAnsi="Calibri" w:hint="eastAsia"/>
          <w:sz w:val="32"/>
          <w:szCs w:val="32"/>
        </w:rPr>
        <w:t>秒再唸第二次，題與題之間間隔</w:t>
      </w:r>
      <w:r w:rsidRPr="00BB7B9F">
        <w:rPr>
          <w:rFonts w:ascii="Calibri" w:eastAsia="標楷體" w:hAnsi="Calibri"/>
          <w:sz w:val="32"/>
          <w:szCs w:val="32"/>
        </w:rPr>
        <w:t>8</w:t>
      </w:r>
      <w:r w:rsidRPr="00BB7B9F">
        <w:rPr>
          <w:rFonts w:ascii="Calibri" w:eastAsia="標楷體" w:hAnsi="Calibri" w:hint="eastAsia"/>
          <w:sz w:val="32"/>
          <w:szCs w:val="32"/>
        </w:rPr>
        <w:t>秒。</w:t>
      </w:r>
      <w:r w:rsidRPr="00BB7B9F">
        <w:rPr>
          <w:rFonts w:ascii="Calibri" w:eastAsia="標楷體" w:hAnsi="Calibri"/>
          <w:sz w:val="32"/>
          <w:szCs w:val="32"/>
        </w:rPr>
        <w:t xml:space="preserve"> ) 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 xml:space="preserve">4. It’s 4:00 p.m. What time will your parents get to </w:t>
      </w:r>
      <w:smartTag w:uri="urn:schemas-microsoft-com:office:smarttags" w:element="Street">
        <w:r w:rsidRPr="00BB7B9F">
          <w:rPr>
            <w:rFonts w:ascii="Calibri" w:eastAsia="標楷體" w:hAnsi="Calibri"/>
            <w:sz w:val="32"/>
            <w:szCs w:val="32"/>
          </w:rPr>
          <w:t>Taipei</w:t>
        </w:r>
      </w:smartTag>
      <w:r w:rsidRPr="00BB7B9F">
        <w:rPr>
          <w:rFonts w:ascii="Calibri" w:eastAsia="標楷體" w:hAnsi="Calibri"/>
          <w:sz w:val="32"/>
          <w:szCs w:val="32"/>
        </w:rPr>
        <w:t>?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>5. Where are you going next week?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>6. You’re going to the art museum tomorrow.  How are you going there?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>7. Excuse me.  Is there a parking lot near here?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>C</w:t>
      </w:r>
      <w:r w:rsidRPr="00BB7B9F">
        <w:rPr>
          <w:rFonts w:ascii="Calibri" w:eastAsia="標楷體" w:hAnsi="Calibri" w:hint="eastAsia"/>
          <w:sz w:val="32"/>
          <w:szCs w:val="32"/>
        </w:rPr>
        <w:t>、言談理解：根據聽到的內容，選出一個最適合的答案。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>(</w:t>
      </w:r>
      <w:r w:rsidRPr="00BB7B9F">
        <w:rPr>
          <w:rFonts w:ascii="Calibri" w:eastAsia="標楷體" w:hAnsi="Calibri" w:hint="eastAsia"/>
          <w:sz w:val="32"/>
          <w:szCs w:val="32"/>
        </w:rPr>
        <w:t>每題唸兩次</w:t>
      </w:r>
      <w:r w:rsidRPr="00BB7B9F">
        <w:rPr>
          <w:rFonts w:ascii="Calibri" w:eastAsia="標楷體" w:hAnsi="Calibri"/>
          <w:sz w:val="32"/>
          <w:szCs w:val="32"/>
        </w:rPr>
        <w:t>,</w:t>
      </w:r>
      <w:r w:rsidRPr="00BB7B9F">
        <w:rPr>
          <w:rFonts w:ascii="Calibri" w:eastAsia="標楷體" w:hAnsi="Calibri" w:hint="eastAsia"/>
          <w:sz w:val="32"/>
          <w:szCs w:val="32"/>
        </w:rPr>
        <w:t>第一次唸完請隔</w:t>
      </w:r>
      <w:r w:rsidRPr="00BB7B9F">
        <w:rPr>
          <w:rFonts w:ascii="Calibri" w:eastAsia="標楷體" w:hAnsi="Calibri"/>
          <w:sz w:val="32"/>
          <w:szCs w:val="32"/>
        </w:rPr>
        <w:t>5</w:t>
      </w:r>
      <w:r w:rsidRPr="00BB7B9F">
        <w:rPr>
          <w:rFonts w:ascii="Calibri" w:eastAsia="標楷體" w:hAnsi="Calibri" w:hint="eastAsia"/>
          <w:sz w:val="32"/>
          <w:szCs w:val="32"/>
        </w:rPr>
        <w:t>秒再唸第二次，題與題之間間隔</w:t>
      </w:r>
      <w:r w:rsidRPr="00BB7B9F">
        <w:rPr>
          <w:rFonts w:ascii="Calibri" w:eastAsia="標楷體" w:hAnsi="Calibri"/>
          <w:sz w:val="32"/>
          <w:szCs w:val="32"/>
        </w:rPr>
        <w:t>10</w:t>
      </w:r>
      <w:r w:rsidRPr="00BB7B9F">
        <w:rPr>
          <w:rFonts w:ascii="Calibri" w:eastAsia="標楷體" w:hAnsi="Calibri" w:hint="eastAsia"/>
          <w:sz w:val="32"/>
          <w:szCs w:val="32"/>
        </w:rPr>
        <w:t>秒。</w:t>
      </w:r>
      <w:r w:rsidRPr="00BB7B9F">
        <w:rPr>
          <w:rFonts w:ascii="Calibri" w:eastAsia="標楷體" w:hAnsi="Calibri"/>
          <w:sz w:val="32"/>
          <w:szCs w:val="32"/>
        </w:rPr>
        <w:t xml:space="preserve"> ) 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 xml:space="preserve">8. 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>B: Mother’s Day is coming. I plan to buy something for Mom.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>G: You should know Mom’s favorite.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>B: She likes to wear skirts on hot days. I’d like to buy a skirt.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>
        <w:rPr>
          <w:rFonts w:ascii="Calibri" w:eastAsia="標楷體" w:hAnsi="Calibri"/>
          <w:sz w:val="32"/>
          <w:szCs w:val="32"/>
        </w:rPr>
        <w:t>G: By the way, p</w:t>
      </w:r>
      <w:r w:rsidRPr="00BB7B9F">
        <w:rPr>
          <w:rFonts w:ascii="Calibri" w:eastAsia="標楷體" w:hAnsi="Calibri"/>
          <w:sz w:val="32"/>
          <w:szCs w:val="32"/>
        </w:rPr>
        <w:t>urple is her favorite color. She hate</w:t>
      </w:r>
      <w:r>
        <w:rPr>
          <w:rFonts w:ascii="Calibri" w:eastAsia="標楷體" w:hAnsi="Calibri"/>
          <w:sz w:val="32"/>
          <w:szCs w:val="32"/>
        </w:rPr>
        <w:t>s</w:t>
      </w:r>
      <w:r w:rsidRPr="00BB7B9F">
        <w:rPr>
          <w:rFonts w:ascii="Calibri" w:eastAsia="標楷體" w:hAnsi="Calibri"/>
          <w:sz w:val="32"/>
          <w:szCs w:val="32"/>
        </w:rPr>
        <w:t xml:space="preserve"> pink and green.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>B: I got it! Thanks.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>Q: What may the boy buy for his mom?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 xml:space="preserve">9. 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>W: Hello, I am Jennifer, a junior high school student.  I walk to school every morning. My brother, Ted, rides a bike to school, and my sister, Laura, goes to school by bus.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>Q: Who goes to school on foot?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 xml:space="preserve">10. 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>M: How do we go to the railway station?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>W: Drive along First Street and turn left on Beach Road.  There’s a post office on the corner.  The railway station is on Happy Road, across from the post office.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>M: OK!  Let’s go!</w:t>
      </w:r>
    </w:p>
    <w:p w:rsidR="00D31C92" w:rsidRPr="00BB7B9F" w:rsidRDefault="00D31C92" w:rsidP="00F6158E">
      <w:pPr>
        <w:widowControl/>
        <w:rPr>
          <w:rFonts w:ascii="Calibri" w:eastAsia="標楷體" w:hAnsi="Calibri"/>
          <w:sz w:val="32"/>
          <w:szCs w:val="32"/>
        </w:rPr>
      </w:pPr>
      <w:r w:rsidRPr="00BB7B9F">
        <w:rPr>
          <w:rFonts w:ascii="Calibri" w:eastAsia="標楷體" w:hAnsi="Calibri"/>
          <w:sz w:val="32"/>
          <w:szCs w:val="32"/>
        </w:rPr>
        <w:t>Q: Where is the railway station?</w:t>
      </w:r>
    </w:p>
    <w:p w:rsidR="00D31C92" w:rsidRPr="00BB7B9F" w:rsidRDefault="00D31C92">
      <w:pPr>
        <w:widowControl/>
        <w:rPr>
          <w:rFonts w:ascii="Calibri" w:eastAsia="標楷體" w:hAnsi="Calibri"/>
          <w:sz w:val="32"/>
          <w:szCs w:val="32"/>
        </w:rPr>
      </w:pPr>
    </w:p>
    <w:p w:rsidR="00D31C92" w:rsidRPr="00BB7B9F" w:rsidRDefault="00D31C92">
      <w:pPr>
        <w:widowControl/>
        <w:rPr>
          <w:rFonts w:ascii="Calibri" w:eastAsia="標楷體" w:hAnsi="Calibri"/>
          <w:sz w:val="32"/>
          <w:szCs w:val="32"/>
        </w:rPr>
      </w:pPr>
    </w:p>
    <w:p w:rsidR="00D31C92" w:rsidRPr="00BB7B9F" w:rsidRDefault="00D31C92">
      <w:pPr>
        <w:widowControl/>
        <w:rPr>
          <w:rFonts w:ascii="Calibri" w:eastAsia="標楷體" w:hAnsi="Calibri"/>
          <w:sz w:val="32"/>
          <w:szCs w:val="32"/>
        </w:rPr>
      </w:pPr>
    </w:p>
    <w:p w:rsidR="00D31C92" w:rsidRPr="00BB7B9F" w:rsidRDefault="00D31C92">
      <w:pPr>
        <w:widowControl/>
        <w:rPr>
          <w:rFonts w:ascii="Calibri" w:eastAsia="標楷體" w:hAnsi="Calibri"/>
          <w:sz w:val="32"/>
          <w:szCs w:val="32"/>
        </w:rPr>
      </w:pPr>
    </w:p>
    <w:p w:rsidR="00D31C92" w:rsidRPr="00BB7B9F" w:rsidRDefault="00D31C92">
      <w:pPr>
        <w:widowControl/>
        <w:rPr>
          <w:rFonts w:ascii="Calibri" w:eastAsia="標楷體" w:hAnsi="Calibri"/>
          <w:sz w:val="32"/>
          <w:szCs w:val="32"/>
        </w:rPr>
      </w:pPr>
    </w:p>
    <w:p w:rsidR="00D31C92" w:rsidRPr="00BB7B9F" w:rsidRDefault="00D31C92">
      <w:pPr>
        <w:widowControl/>
        <w:rPr>
          <w:rFonts w:ascii="Calibri" w:eastAsia="標楷體" w:hAnsi="Calibri"/>
          <w:sz w:val="32"/>
          <w:szCs w:val="32"/>
        </w:rPr>
      </w:pPr>
    </w:p>
    <w:sectPr w:rsidR="00D31C92" w:rsidRPr="00BB7B9F" w:rsidSect="00F6158E">
      <w:type w:val="continuous"/>
      <w:pgSz w:w="14572" w:h="20639" w:code="12"/>
      <w:pgMar w:top="851" w:right="851" w:bottom="851" w:left="851" w:header="567" w:footer="567" w:gutter="0"/>
      <w:cols w:sep="1" w:space="425"/>
      <w:docGrid w:linePitch="360" w:charSpace="-44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C92" w:rsidRDefault="00D31C92">
      <w:r>
        <w:separator/>
      </w:r>
    </w:p>
  </w:endnote>
  <w:endnote w:type="continuationSeparator" w:id="0">
    <w:p w:rsidR="00D31C92" w:rsidRDefault="00D31C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C92" w:rsidRDefault="00D31C9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31C92" w:rsidRDefault="00D31C9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C92" w:rsidRDefault="00D31C9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D31C92" w:rsidRDefault="00D31C9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C92" w:rsidRDefault="00D31C92">
      <w:r>
        <w:separator/>
      </w:r>
    </w:p>
  </w:footnote>
  <w:footnote w:type="continuationSeparator" w:id="0">
    <w:p w:rsidR="00D31C92" w:rsidRDefault="00D31C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B25BF"/>
    <w:multiLevelType w:val="hybridMultilevel"/>
    <w:tmpl w:val="8F96D868"/>
    <w:lvl w:ilvl="0" w:tplc="7D1AC59C">
      <w:start w:val="1"/>
      <w:numFmt w:val="upp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1">
    <w:nsid w:val="14925C4E"/>
    <w:multiLevelType w:val="hybridMultilevel"/>
    <w:tmpl w:val="148EC86A"/>
    <w:lvl w:ilvl="0" w:tplc="677686F6">
      <w:start w:val="1"/>
      <w:numFmt w:val="upperLetter"/>
      <w:lvlText w:val="%1、"/>
      <w:lvlJc w:val="left"/>
      <w:pPr>
        <w:ind w:left="412" w:hanging="40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7" w:hanging="480"/>
      </w:pPr>
      <w:rPr>
        <w:rFonts w:cs="Times New Roman"/>
      </w:rPr>
    </w:lvl>
  </w:abstractNum>
  <w:abstractNum w:abstractNumId="2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  <w:rPr>
        <w:rFonts w:cs="Times New Roman" w:hint="eastAsia"/>
      </w:rPr>
    </w:lvl>
    <w:lvl w:ilvl="1">
      <w:start w:val="1"/>
      <w:numFmt w:val="decimal"/>
      <w:pStyle w:val="noSerialize"/>
      <w:suff w:val="space"/>
      <w:lvlText w:val="%2."/>
      <w:lvlJc w:val="right"/>
      <w:pPr>
        <w:ind w:left="102"/>
      </w:pPr>
      <w:rPr>
        <w:rFonts w:cs="Times New Roman"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stylePaneFormatFilter w:val="3F01"/>
  <w:defaultTabStop w:val="480"/>
  <w:drawingGridHorizontalSpacing w:val="109"/>
  <w:drawingGridVerticalSpacing w:val="327"/>
  <w:displayHorizontalDrawingGridEvery w:val="0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60D6"/>
    <w:rsid w:val="00003A87"/>
    <w:rsid w:val="00005FF3"/>
    <w:rsid w:val="00007C33"/>
    <w:rsid w:val="00015C5D"/>
    <w:rsid w:val="000211C1"/>
    <w:rsid w:val="0002295C"/>
    <w:rsid w:val="00022CF3"/>
    <w:rsid w:val="000273A6"/>
    <w:rsid w:val="00031ABB"/>
    <w:rsid w:val="000345B4"/>
    <w:rsid w:val="00035873"/>
    <w:rsid w:val="00037395"/>
    <w:rsid w:val="000421D5"/>
    <w:rsid w:val="00044DA7"/>
    <w:rsid w:val="00050974"/>
    <w:rsid w:val="00051EEA"/>
    <w:rsid w:val="00052BEE"/>
    <w:rsid w:val="0005309E"/>
    <w:rsid w:val="00055FF8"/>
    <w:rsid w:val="00057DC3"/>
    <w:rsid w:val="000610F3"/>
    <w:rsid w:val="00066CE3"/>
    <w:rsid w:val="00072ED8"/>
    <w:rsid w:val="0007444B"/>
    <w:rsid w:val="00075AC9"/>
    <w:rsid w:val="00077097"/>
    <w:rsid w:val="00082D02"/>
    <w:rsid w:val="00084A0F"/>
    <w:rsid w:val="00085906"/>
    <w:rsid w:val="000911A0"/>
    <w:rsid w:val="000957B1"/>
    <w:rsid w:val="00096D46"/>
    <w:rsid w:val="000978C3"/>
    <w:rsid w:val="000A1E12"/>
    <w:rsid w:val="000A1E40"/>
    <w:rsid w:val="000B0DC5"/>
    <w:rsid w:val="000B4F30"/>
    <w:rsid w:val="000B5354"/>
    <w:rsid w:val="000B67FF"/>
    <w:rsid w:val="000C00B3"/>
    <w:rsid w:val="000C1DBF"/>
    <w:rsid w:val="000C4922"/>
    <w:rsid w:val="000C7E87"/>
    <w:rsid w:val="000D528E"/>
    <w:rsid w:val="000D5353"/>
    <w:rsid w:val="000D5522"/>
    <w:rsid w:val="000D56EC"/>
    <w:rsid w:val="000E0588"/>
    <w:rsid w:val="000E0C81"/>
    <w:rsid w:val="000E1E52"/>
    <w:rsid w:val="000E3A7E"/>
    <w:rsid w:val="000E4AAC"/>
    <w:rsid w:val="000E5668"/>
    <w:rsid w:val="000F40F7"/>
    <w:rsid w:val="000F753B"/>
    <w:rsid w:val="001023F9"/>
    <w:rsid w:val="00103B45"/>
    <w:rsid w:val="00106992"/>
    <w:rsid w:val="001104A5"/>
    <w:rsid w:val="00111F53"/>
    <w:rsid w:val="00113595"/>
    <w:rsid w:val="0011518B"/>
    <w:rsid w:val="00125595"/>
    <w:rsid w:val="00127E67"/>
    <w:rsid w:val="00130CBD"/>
    <w:rsid w:val="00130DC4"/>
    <w:rsid w:val="00132F8C"/>
    <w:rsid w:val="00135DF2"/>
    <w:rsid w:val="00144E04"/>
    <w:rsid w:val="001457A9"/>
    <w:rsid w:val="00145A24"/>
    <w:rsid w:val="00145E18"/>
    <w:rsid w:val="0015000A"/>
    <w:rsid w:val="00150C39"/>
    <w:rsid w:val="00152C6B"/>
    <w:rsid w:val="00155EB7"/>
    <w:rsid w:val="0016335D"/>
    <w:rsid w:val="00164939"/>
    <w:rsid w:val="001658A9"/>
    <w:rsid w:val="00171D05"/>
    <w:rsid w:val="00174C49"/>
    <w:rsid w:val="001778AE"/>
    <w:rsid w:val="001821A7"/>
    <w:rsid w:val="00184A21"/>
    <w:rsid w:val="00184AA3"/>
    <w:rsid w:val="00193855"/>
    <w:rsid w:val="00193E20"/>
    <w:rsid w:val="00195575"/>
    <w:rsid w:val="00197EA4"/>
    <w:rsid w:val="001A1034"/>
    <w:rsid w:val="001A11E5"/>
    <w:rsid w:val="001A43EE"/>
    <w:rsid w:val="001B076E"/>
    <w:rsid w:val="001B17C4"/>
    <w:rsid w:val="001B258B"/>
    <w:rsid w:val="001B2EE9"/>
    <w:rsid w:val="001B566F"/>
    <w:rsid w:val="001B60A7"/>
    <w:rsid w:val="001B7A50"/>
    <w:rsid w:val="001C170B"/>
    <w:rsid w:val="001C3C5B"/>
    <w:rsid w:val="001C535A"/>
    <w:rsid w:val="001D46D0"/>
    <w:rsid w:val="001D5738"/>
    <w:rsid w:val="001E12F3"/>
    <w:rsid w:val="001E3E28"/>
    <w:rsid w:val="001E4FD6"/>
    <w:rsid w:val="001E6013"/>
    <w:rsid w:val="001F3195"/>
    <w:rsid w:val="001F4D26"/>
    <w:rsid w:val="001F601C"/>
    <w:rsid w:val="002015E2"/>
    <w:rsid w:val="00202DB7"/>
    <w:rsid w:val="002037A6"/>
    <w:rsid w:val="00204CC7"/>
    <w:rsid w:val="00206F35"/>
    <w:rsid w:val="0021291A"/>
    <w:rsid w:val="0022380B"/>
    <w:rsid w:val="00224B0A"/>
    <w:rsid w:val="00225E0A"/>
    <w:rsid w:val="00225F50"/>
    <w:rsid w:val="00226A6D"/>
    <w:rsid w:val="00227F6E"/>
    <w:rsid w:val="002322EB"/>
    <w:rsid w:val="00235C3B"/>
    <w:rsid w:val="00236F58"/>
    <w:rsid w:val="00237025"/>
    <w:rsid w:val="00240C88"/>
    <w:rsid w:val="00244017"/>
    <w:rsid w:val="002447FE"/>
    <w:rsid w:val="00245B15"/>
    <w:rsid w:val="00246EB6"/>
    <w:rsid w:val="00251EE6"/>
    <w:rsid w:val="002552CA"/>
    <w:rsid w:val="00256293"/>
    <w:rsid w:val="0025685A"/>
    <w:rsid w:val="00262307"/>
    <w:rsid w:val="00264468"/>
    <w:rsid w:val="0026528C"/>
    <w:rsid w:val="002653CB"/>
    <w:rsid w:val="002737E5"/>
    <w:rsid w:val="002744E8"/>
    <w:rsid w:val="00276E0F"/>
    <w:rsid w:val="002771B8"/>
    <w:rsid w:val="00285F50"/>
    <w:rsid w:val="002865A1"/>
    <w:rsid w:val="00290A03"/>
    <w:rsid w:val="00291289"/>
    <w:rsid w:val="002931EB"/>
    <w:rsid w:val="002A006F"/>
    <w:rsid w:val="002A1962"/>
    <w:rsid w:val="002A6D5D"/>
    <w:rsid w:val="002B0851"/>
    <w:rsid w:val="002C24AE"/>
    <w:rsid w:val="002C2B07"/>
    <w:rsid w:val="002C4470"/>
    <w:rsid w:val="002C5403"/>
    <w:rsid w:val="002C727D"/>
    <w:rsid w:val="002D62D4"/>
    <w:rsid w:val="002D7CD8"/>
    <w:rsid w:val="002E6052"/>
    <w:rsid w:val="002E78ED"/>
    <w:rsid w:val="002F2A6F"/>
    <w:rsid w:val="002F764F"/>
    <w:rsid w:val="003001F8"/>
    <w:rsid w:val="00301210"/>
    <w:rsid w:val="0030461A"/>
    <w:rsid w:val="00304CA5"/>
    <w:rsid w:val="00305FB5"/>
    <w:rsid w:val="00311F86"/>
    <w:rsid w:val="00314428"/>
    <w:rsid w:val="003153DA"/>
    <w:rsid w:val="00315899"/>
    <w:rsid w:val="003165C9"/>
    <w:rsid w:val="00320017"/>
    <w:rsid w:val="0032219F"/>
    <w:rsid w:val="003226EF"/>
    <w:rsid w:val="00324113"/>
    <w:rsid w:val="00326397"/>
    <w:rsid w:val="003313DF"/>
    <w:rsid w:val="00331E1C"/>
    <w:rsid w:val="003332CF"/>
    <w:rsid w:val="00335B79"/>
    <w:rsid w:val="003403D3"/>
    <w:rsid w:val="00340A2C"/>
    <w:rsid w:val="00342269"/>
    <w:rsid w:val="00345D0F"/>
    <w:rsid w:val="00346708"/>
    <w:rsid w:val="00346FEE"/>
    <w:rsid w:val="003536C5"/>
    <w:rsid w:val="0035465C"/>
    <w:rsid w:val="00355BE3"/>
    <w:rsid w:val="00370B02"/>
    <w:rsid w:val="003728CD"/>
    <w:rsid w:val="00374C65"/>
    <w:rsid w:val="00374E18"/>
    <w:rsid w:val="00376136"/>
    <w:rsid w:val="0037759C"/>
    <w:rsid w:val="003835CA"/>
    <w:rsid w:val="003845C9"/>
    <w:rsid w:val="003877D5"/>
    <w:rsid w:val="00395A56"/>
    <w:rsid w:val="003A22BB"/>
    <w:rsid w:val="003A42ED"/>
    <w:rsid w:val="003A6FC1"/>
    <w:rsid w:val="003B1F6D"/>
    <w:rsid w:val="003B22C0"/>
    <w:rsid w:val="003C0A38"/>
    <w:rsid w:val="003C3FC1"/>
    <w:rsid w:val="003D2297"/>
    <w:rsid w:val="003D2398"/>
    <w:rsid w:val="003D273C"/>
    <w:rsid w:val="003D5D59"/>
    <w:rsid w:val="003D7987"/>
    <w:rsid w:val="003E12E2"/>
    <w:rsid w:val="003E241F"/>
    <w:rsid w:val="003E489B"/>
    <w:rsid w:val="003E683B"/>
    <w:rsid w:val="003F2621"/>
    <w:rsid w:val="003F54FC"/>
    <w:rsid w:val="003F5895"/>
    <w:rsid w:val="003F77CC"/>
    <w:rsid w:val="003F7E1B"/>
    <w:rsid w:val="00401BD7"/>
    <w:rsid w:val="00402BFF"/>
    <w:rsid w:val="00403EE9"/>
    <w:rsid w:val="00403F0C"/>
    <w:rsid w:val="0040536E"/>
    <w:rsid w:val="00406D01"/>
    <w:rsid w:val="004078FF"/>
    <w:rsid w:val="00410AE0"/>
    <w:rsid w:val="00411454"/>
    <w:rsid w:val="004129AE"/>
    <w:rsid w:val="004133DD"/>
    <w:rsid w:val="0042515A"/>
    <w:rsid w:val="00426BB7"/>
    <w:rsid w:val="00434D6B"/>
    <w:rsid w:val="00436D38"/>
    <w:rsid w:val="00437C0F"/>
    <w:rsid w:val="004400FA"/>
    <w:rsid w:val="00444234"/>
    <w:rsid w:val="0044502E"/>
    <w:rsid w:val="00445E5E"/>
    <w:rsid w:val="00450662"/>
    <w:rsid w:val="0045199D"/>
    <w:rsid w:val="00451CC3"/>
    <w:rsid w:val="0045607B"/>
    <w:rsid w:val="00457AB0"/>
    <w:rsid w:val="0046230D"/>
    <w:rsid w:val="0046514D"/>
    <w:rsid w:val="004655D8"/>
    <w:rsid w:val="00466B7F"/>
    <w:rsid w:val="0046708E"/>
    <w:rsid w:val="00471623"/>
    <w:rsid w:val="00471F5A"/>
    <w:rsid w:val="00474039"/>
    <w:rsid w:val="004747E7"/>
    <w:rsid w:val="0047507F"/>
    <w:rsid w:val="0047779B"/>
    <w:rsid w:val="00477F28"/>
    <w:rsid w:val="004834D9"/>
    <w:rsid w:val="004849DE"/>
    <w:rsid w:val="00485BFE"/>
    <w:rsid w:val="004869B7"/>
    <w:rsid w:val="00486F5D"/>
    <w:rsid w:val="004924D9"/>
    <w:rsid w:val="00492D96"/>
    <w:rsid w:val="0049471C"/>
    <w:rsid w:val="004A1928"/>
    <w:rsid w:val="004A1AF0"/>
    <w:rsid w:val="004A6F98"/>
    <w:rsid w:val="004B1AFE"/>
    <w:rsid w:val="004B1EB0"/>
    <w:rsid w:val="004B2C37"/>
    <w:rsid w:val="004B4557"/>
    <w:rsid w:val="004B65F8"/>
    <w:rsid w:val="004B7C0D"/>
    <w:rsid w:val="004C0F98"/>
    <w:rsid w:val="004C3A97"/>
    <w:rsid w:val="004C7D9A"/>
    <w:rsid w:val="004D0BB5"/>
    <w:rsid w:val="004D2317"/>
    <w:rsid w:val="004D41C2"/>
    <w:rsid w:val="004D6ED3"/>
    <w:rsid w:val="004E145D"/>
    <w:rsid w:val="004F007F"/>
    <w:rsid w:val="004F25D8"/>
    <w:rsid w:val="004F3D78"/>
    <w:rsid w:val="004F7217"/>
    <w:rsid w:val="00502F30"/>
    <w:rsid w:val="00505775"/>
    <w:rsid w:val="005074CF"/>
    <w:rsid w:val="00511922"/>
    <w:rsid w:val="00512080"/>
    <w:rsid w:val="0051399B"/>
    <w:rsid w:val="005154E5"/>
    <w:rsid w:val="00520CBB"/>
    <w:rsid w:val="00524E72"/>
    <w:rsid w:val="005252EB"/>
    <w:rsid w:val="00526118"/>
    <w:rsid w:val="0053440D"/>
    <w:rsid w:val="00540DE4"/>
    <w:rsid w:val="00541155"/>
    <w:rsid w:val="00544FD8"/>
    <w:rsid w:val="00552AE2"/>
    <w:rsid w:val="00553971"/>
    <w:rsid w:val="00556AC0"/>
    <w:rsid w:val="005619D7"/>
    <w:rsid w:val="00564557"/>
    <w:rsid w:val="00565D13"/>
    <w:rsid w:val="00567FA2"/>
    <w:rsid w:val="0058011B"/>
    <w:rsid w:val="00580ED3"/>
    <w:rsid w:val="00582237"/>
    <w:rsid w:val="005823B5"/>
    <w:rsid w:val="00583EA4"/>
    <w:rsid w:val="0058610C"/>
    <w:rsid w:val="0059075C"/>
    <w:rsid w:val="00596A38"/>
    <w:rsid w:val="005A4AF7"/>
    <w:rsid w:val="005A4DD2"/>
    <w:rsid w:val="005B01AF"/>
    <w:rsid w:val="005B0741"/>
    <w:rsid w:val="005B1000"/>
    <w:rsid w:val="005B2F50"/>
    <w:rsid w:val="005B5B06"/>
    <w:rsid w:val="005C20D4"/>
    <w:rsid w:val="005C251E"/>
    <w:rsid w:val="005C2EC9"/>
    <w:rsid w:val="005C377A"/>
    <w:rsid w:val="005C66CB"/>
    <w:rsid w:val="005D0E8E"/>
    <w:rsid w:val="005D3EA6"/>
    <w:rsid w:val="005D78CF"/>
    <w:rsid w:val="005E1712"/>
    <w:rsid w:val="005E1FA7"/>
    <w:rsid w:val="005E3D38"/>
    <w:rsid w:val="005E49EB"/>
    <w:rsid w:val="005E4E21"/>
    <w:rsid w:val="005E76B3"/>
    <w:rsid w:val="005F027A"/>
    <w:rsid w:val="005F4164"/>
    <w:rsid w:val="005F6594"/>
    <w:rsid w:val="005F7098"/>
    <w:rsid w:val="006019C7"/>
    <w:rsid w:val="0060457D"/>
    <w:rsid w:val="00607B3D"/>
    <w:rsid w:val="00612A08"/>
    <w:rsid w:val="00612F0B"/>
    <w:rsid w:val="00613B8B"/>
    <w:rsid w:val="00613C58"/>
    <w:rsid w:val="006169BD"/>
    <w:rsid w:val="00616F4B"/>
    <w:rsid w:val="00623682"/>
    <w:rsid w:val="00627460"/>
    <w:rsid w:val="00627855"/>
    <w:rsid w:val="00630F23"/>
    <w:rsid w:val="00641B8D"/>
    <w:rsid w:val="006430D6"/>
    <w:rsid w:val="00643C2C"/>
    <w:rsid w:val="00643C33"/>
    <w:rsid w:val="006440C2"/>
    <w:rsid w:val="00651611"/>
    <w:rsid w:val="00653E39"/>
    <w:rsid w:val="00656D94"/>
    <w:rsid w:val="00670D7E"/>
    <w:rsid w:val="00680067"/>
    <w:rsid w:val="0068260E"/>
    <w:rsid w:val="00682CF1"/>
    <w:rsid w:val="006834F2"/>
    <w:rsid w:val="00686A4D"/>
    <w:rsid w:val="006922B7"/>
    <w:rsid w:val="00693B6F"/>
    <w:rsid w:val="00694F62"/>
    <w:rsid w:val="00697858"/>
    <w:rsid w:val="006A1D72"/>
    <w:rsid w:val="006A6D9A"/>
    <w:rsid w:val="006B5F81"/>
    <w:rsid w:val="006C1F72"/>
    <w:rsid w:val="006C5477"/>
    <w:rsid w:val="006D079E"/>
    <w:rsid w:val="006D1754"/>
    <w:rsid w:val="006D1DD0"/>
    <w:rsid w:val="006D274A"/>
    <w:rsid w:val="006D737F"/>
    <w:rsid w:val="006E278C"/>
    <w:rsid w:val="006E38A3"/>
    <w:rsid w:val="006E45A8"/>
    <w:rsid w:val="006E5DD8"/>
    <w:rsid w:val="006E799F"/>
    <w:rsid w:val="006F1166"/>
    <w:rsid w:val="006F157A"/>
    <w:rsid w:val="006F31AD"/>
    <w:rsid w:val="00700000"/>
    <w:rsid w:val="0070196C"/>
    <w:rsid w:val="00703CC3"/>
    <w:rsid w:val="007106AC"/>
    <w:rsid w:val="00715DBC"/>
    <w:rsid w:val="00716577"/>
    <w:rsid w:val="0072067A"/>
    <w:rsid w:val="007219C1"/>
    <w:rsid w:val="00723B4D"/>
    <w:rsid w:val="00724873"/>
    <w:rsid w:val="00724953"/>
    <w:rsid w:val="007255A0"/>
    <w:rsid w:val="00727467"/>
    <w:rsid w:val="0072767C"/>
    <w:rsid w:val="00730E33"/>
    <w:rsid w:val="00732482"/>
    <w:rsid w:val="007330DC"/>
    <w:rsid w:val="00734E9A"/>
    <w:rsid w:val="0073573F"/>
    <w:rsid w:val="00735782"/>
    <w:rsid w:val="00735F29"/>
    <w:rsid w:val="00745092"/>
    <w:rsid w:val="0074616D"/>
    <w:rsid w:val="007466B3"/>
    <w:rsid w:val="007467EF"/>
    <w:rsid w:val="007500FF"/>
    <w:rsid w:val="00752022"/>
    <w:rsid w:val="00754A39"/>
    <w:rsid w:val="0075527A"/>
    <w:rsid w:val="00760F8D"/>
    <w:rsid w:val="00764827"/>
    <w:rsid w:val="0076664B"/>
    <w:rsid w:val="007672B7"/>
    <w:rsid w:val="00773728"/>
    <w:rsid w:val="007747CE"/>
    <w:rsid w:val="007760EA"/>
    <w:rsid w:val="00776EEC"/>
    <w:rsid w:val="00786642"/>
    <w:rsid w:val="007873AA"/>
    <w:rsid w:val="00794892"/>
    <w:rsid w:val="007A2FC8"/>
    <w:rsid w:val="007A6C8E"/>
    <w:rsid w:val="007B1E38"/>
    <w:rsid w:val="007B4A69"/>
    <w:rsid w:val="007B5BDF"/>
    <w:rsid w:val="007B6A7B"/>
    <w:rsid w:val="007C1590"/>
    <w:rsid w:val="007C63F3"/>
    <w:rsid w:val="007C7E23"/>
    <w:rsid w:val="007D22C6"/>
    <w:rsid w:val="007D5C01"/>
    <w:rsid w:val="007E2975"/>
    <w:rsid w:val="007F2689"/>
    <w:rsid w:val="007F67C6"/>
    <w:rsid w:val="007F7864"/>
    <w:rsid w:val="00804413"/>
    <w:rsid w:val="00805946"/>
    <w:rsid w:val="0080695A"/>
    <w:rsid w:val="00807A1F"/>
    <w:rsid w:val="008119D6"/>
    <w:rsid w:val="00813C73"/>
    <w:rsid w:val="00813FC0"/>
    <w:rsid w:val="008140CA"/>
    <w:rsid w:val="00814567"/>
    <w:rsid w:val="00820519"/>
    <w:rsid w:val="00822073"/>
    <w:rsid w:val="00822513"/>
    <w:rsid w:val="0082452A"/>
    <w:rsid w:val="00827E68"/>
    <w:rsid w:val="00835168"/>
    <w:rsid w:val="008357F8"/>
    <w:rsid w:val="0083585E"/>
    <w:rsid w:val="00836D09"/>
    <w:rsid w:val="008431B4"/>
    <w:rsid w:val="00853607"/>
    <w:rsid w:val="00854423"/>
    <w:rsid w:val="00855B6D"/>
    <w:rsid w:val="00855C74"/>
    <w:rsid w:val="00856A88"/>
    <w:rsid w:val="00860497"/>
    <w:rsid w:val="00861EAE"/>
    <w:rsid w:val="00861FD3"/>
    <w:rsid w:val="0087138B"/>
    <w:rsid w:val="00874803"/>
    <w:rsid w:val="00874F60"/>
    <w:rsid w:val="00877D32"/>
    <w:rsid w:val="008939D3"/>
    <w:rsid w:val="008A0DF2"/>
    <w:rsid w:val="008A0E7F"/>
    <w:rsid w:val="008A5BB5"/>
    <w:rsid w:val="008A5DB9"/>
    <w:rsid w:val="008A6280"/>
    <w:rsid w:val="008B4595"/>
    <w:rsid w:val="008B52BC"/>
    <w:rsid w:val="008B685D"/>
    <w:rsid w:val="008B6BFC"/>
    <w:rsid w:val="008C56D1"/>
    <w:rsid w:val="008C7B4F"/>
    <w:rsid w:val="008D0CDA"/>
    <w:rsid w:val="008D2095"/>
    <w:rsid w:val="008D5261"/>
    <w:rsid w:val="008D6294"/>
    <w:rsid w:val="008D78B4"/>
    <w:rsid w:val="008D7CA4"/>
    <w:rsid w:val="008E2499"/>
    <w:rsid w:val="008E25AB"/>
    <w:rsid w:val="008E37E3"/>
    <w:rsid w:val="008E5194"/>
    <w:rsid w:val="008E561D"/>
    <w:rsid w:val="008F263B"/>
    <w:rsid w:val="00902420"/>
    <w:rsid w:val="00903FA0"/>
    <w:rsid w:val="00906873"/>
    <w:rsid w:val="00906C73"/>
    <w:rsid w:val="00911B9A"/>
    <w:rsid w:val="0091656F"/>
    <w:rsid w:val="00917008"/>
    <w:rsid w:val="00922018"/>
    <w:rsid w:val="00922517"/>
    <w:rsid w:val="009245EC"/>
    <w:rsid w:val="00925461"/>
    <w:rsid w:val="00927D49"/>
    <w:rsid w:val="00927E97"/>
    <w:rsid w:val="00933372"/>
    <w:rsid w:val="00935338"/>
    <w:rsid w:val="00935DE7"/>
    <w:rsid w:val="00940746"/>
    <w:rsid w:val="00942461"/>
    <w:rsid w:val="009445FC"/>
    <w:rsid w:val="009514CF"/>
    <w:rsid w:val="00951EB1"/>
    <w:rsid w:val="00952142"/>
    <w:rsid w:val="009577CE"/>
    <w:rsid w:val="00965DA7"/>
    <w:rsid w:val="00965EF4"/>
    <w:rsid w:val="00970082"/>
    <w:rsid w:val="009718C6"/>
    <w:rsid w:val="0097533C"/>
    <w:rsid w:val="0097617A"/>
    <w:rsid w:val="00977015"/>
    <w:rsid w:val="00977C10"/>
    <w:rsid w:val="00980AA0"/>
    <w:rsid w:val="00982209"/>
    <w:rsid w:val="00985D2F"/>
    <w:rsid w:val="00992686"/>
    <w:rsid w:val="0099290F"/>
    <w:rsid w:val="00995D79"/>
    <w:rsid w:val="00996969"/>
    <w:rsid w:val="009A1075"/>
    <w:rsid w:val="009A1BB3"/>
    <w:rsid w:val="009A2CCB"/>
    <w:rsid w:val="009A685B"/>
    <w:rsid w:val="009B1099"/>
    <w:rsid w:val="009B1D4D"/>
    <w:rsid w:val="009B35D9"/>
    <w:rsid w:val="009B4163"/>
    <w:rsid w:val="009C2E65"/>
    <w:rsid w:val="009C4B3F"/>
    <w:rsid w:val="009C720C"/>
    <w:rsid w:val="009D18C7"/>
    <w:rsid w:val="009D28D1"/>
    <w:rsid w:val="009D434A"/>
    <w:rsid w:val="009D495A"/>
    <w:rsid w:val="009E13FD"/>
    <w:rsid w:val="009E76F9"/>
    <w:rsid w:val="009F27E9"/>
    <w:rsid w:val="009F48DA"/>
    <w:rsid w:val="009F513E"/>
    <w:rsid w:val="009F6C4A"/>
    <w:rsid w:val="00A02609"/>
    <w:rsid w:val="00A04C33"/>
    <w:rsid w:val="00A11698"/>
    <w:rsid w:val="00A12BD1"/>
    <w:rsid w:val="00A15057"/>
    <w:rsid w:val="00A1749F"/>
    <w:rsid w:val="00A17C5F"/>
    <w:rsid w:val="00A20EA1"/>
    <w:rsid w:val="00A235F5"/>
    <w:rsid w:val="00A2485C"/>
    <w:rsid w:val="00A24D4F"/>
    <w:rsid w:val="00A26BB9"/>
    <w:rsid w:val="00A27C81"/>
    <w:rsid w:val="00A27ED7"/>
    <w:rsid w:val="00A32128"/>
    <w:rsid w:val="00A32320"/>
    <w:rsid w:val="00A33E68"/>
    <w:rsid w:val="00A34821"/>
    <w:rsid w:val="00A3548C"/>
    <w:rsid w:val="00A3566B"/>
    <w:rsid w:val="00A4145D"/>
    <w:rsid w:val="00A4168B"/>
    <w:rsid w:val="00A4230E"/>
    <w:rsid w:val="00A4340C"/>
    <w:rsid w:val="00A501BA"/>
    <w:rsid w:val="00A51AA8"/>
    <w:rsid w:val="00A52053"/>
    <w:rsid w:val="00A522EE"/>
    <w:rsid w:val="00A52858"/>
    <w:rsid w:val="00A53903"/>
    <w:rsid w:val="00A543E8"/>
    <w:rsid w:val="00A61F59"/>
    <w:rsid w:val="00A66595"/>
    <w:rsid w:val="00A71787"/>
    <w:rsid w:val="00A73F90"/>
    <w:rsid w:val="00A771A0"/>
    <w:rsid w:val="00A81911"/>
    <w:rsid w:val="00A82020"/>
    <w:rsid w:val="00A852AE"/>
    <w:rsid w:val="00A90D97"/>
    <w:rsid w:val="00AA1512"/>
    <w:rsid w:val="00AA2D97"/>
    <w:rsid w:val="00AA78E0"/>
    <w:rsid w:val="00AB0BCE"/>
    <w:rsid w:val="00AC21B7"/>
    <w:rsid w:val="00AC25A3"/>
    <w:rsid w:val="00AC2B7D"/>
    <w:rsid w:val="00AC5F84"/>
    <w:rsid w:val="00AC7527"/>
    <w:rsid w:val="00AD4600"/>
    <w:rsid w:val="00AE0BC6"/>
    <w:rsid w:val="00AE3943"/>
    <w:rsid w:val="00AE3B62"/>
    <w:rsid w:val="00AE4710"/>
    <w:rsid w:val="00AE7C86"/>
    <w:rsid w:val="00AF4ED6"/>
    <w:rsid w:val="00AF598A"/>
    <w:rsid w:val="00B03420"/>
    <w:rsid w:val="00B06837"/>
    <w:rsid w:val="00B1081E"/>
    <w:rsid w:val="00B11D9E"/>
    <w:rsid w:val="00B120FB"/>
    <w:rsid w:val="00B1499C"/>
    <w:rsid w:val="00B20DFA"/>
    <w:rsid w:val="00B26205"/>
    <w:rsid w:val="00B26C93"/>
    <w:rsid w:val="00B304D3"/>
    <w:rsid w:val="00B31F9C"/>
    <w:rsid w:val="00B3235A"/>
    <w:rsid w:val="00B34504"/>
    <w:rsid w:val="00B351F3"/>
    <w:rsid w:val="00B3524E"/>
    <w:rsid w:val="00B36C34"/>
    <w:rsid w:val="00B36FEB"/>
    <w:rsid w:val="00B40095"/>
    <w:rsid w:val="00B43F59"/>
    <w:rsid w:val="00B54DC8"/>
    <w:rsid w:val="00B602C7"/>
    <w:rsid w:val="00B6234C"/>
    <w:rsid w:val="00B634D5"/>
    <w:rsid w:val="00B654AB"/>
    <w:rsid w:val="00B663AB"/>
    <w:rsid w:val="00B66A67"/>
    <w:rsid w:val="00B713D1"/>
    <w:rsid w:val="00B74F9F"/>
    <w:rsid w:val="00B750A1"/>
    <w:rsid w:val="00B75558"/>
    <w:rsid w:val="00B75DE0"/>
    <w:rsid w:val="00B762E2"/>
    <w:rsid w:val="00B76600"/>
    <w:rsid w:val="00B7669F"/>
    <w:rsid w:val="00B811B6"/>
    <w:rsid w:val="00B831A9"/>
    <w:rsid w:val="00B853D7"/>
    <w:rsid w:val="00B91702"/>
    <w:rsid w:val="00B958BF"/>
    <w:rsid w:val="00BA0057"/>
    <w:rsid w:val="00BA41E2"/>
    <w:rsid w:val="00BB1955"/>
    <w:rsid w:val="00BB3EBD"/>
    <w:rsid w:val="00BB5ACB"/>
    <w:rsid w:val="00BB7913"/>
    <w:rsid w:val="00BB7B9F"/>
    <w:rsid w:val="00BC58BA"/>
    <w:rsid w:val="00BD2BB7"/>
    <w:rsid w:val="00BD2E95"/>
    <w:rsid w:val="00BD5A1F"/>
    <w:rsid w:val="00BE06C2"/>
    <w:rsid w:val="00BE07B4"/>
    <w:rsid w:val="00BE08BF"/>
    <w:rsid w:val="00BE28AD"/>
    <w:rsid w:val="00BE460B"/>
    <w:rsid w:val="00BE4B08"/>
    <w:rsid w:val="00BE6920"/>
    <w:rsid w:val="00BF0177"/>
    <w:rsid w:val="00BF68A7"/>
    <w:rsid w:val="00BF7ADB"/>
    <w:rsid w:val="00C06449"/>
    <w:rsid w:val="00C06B13"/>
    <w:rsid w:val="00C075D2"/>
    <w:rsid w:val="00C10A6D"/>
    <w:rsid w:val="00C1269E"/>
    <w:rsid w:val="00C14D64"/>
    <w:rsid w:val="00C16C40"/>
    <w:rsid w:val="00C16E81"/>
    <w:rsid w:val="00C20406"/>
    <w:rsid w:val="00C2230E"/>
    <w:rsid w:val="00C304A8"/>
    <w:rsid w:val="00C357CB"/>
    <w:rsid w:val="00C360D6"/>
    <w:rsid w:val="00C36383"/>
    <w:rsid w:val="00C45EE1"/>
    <w:rsid w:val="00C46921"/>
    <w:rsid w:val="00C549B8"/>
    <w:rsid w:val="00C55B7D"/>
    <w:rsid w:val="00C57350"/>
    <w:rsid w:val="00C5795D"/>
    <w:rsid w:val="00C62EEB"/>
    <w:rsid w:val="00C63593"/>
    <w:rsid w:val="00C64633"/>
    <w:rsid w:val="00C671CC"/>
    <w:rsid w:val="00C71740"/>
    <w:rsid w:val="00C71EC4"/>
    <w:rsid w:val="00C71F1C"/>
    <w:rsid w:val="00C7200A"/>
    <w:rsid w:val="00C80983"/>
    <w:rsid w:val="00C815E0"/>
    <w:rsid w:val="00C839F9"/>
    <w:rsid w:val="00C86C99"/>
    <w:rsid w:val="00C87295"/>
    <w:rsid w:val="00C94689"/>
    <w:rsid w:val="00C97BC0"/>
    <w:rsid w:val="00CA0F63"/>
    <w:rsid w:val="00CA1338"/>
    <w:rsid w:val="00CA1B7E"/>
    <w:rsid w:val="00CA6F06"/>
    <w:rsid w:val="00CB05DC"/>
    <w:rsid w:val="00CB71EA"/>
    <w:rsid w:val="00CC2BDA"/>
    <w:rsid w:val="00CC3E83"/>
    <w:rsid w:val="00CC7386"/>
    <w:rsid w:val="00CD32D8"/>
    <w:rsid w:val="00CD363A"/>
    <w:rsid w:val="00CD4213"/>
    <w:rsid w:val="00CD7056"/>
    <w:rsid w:val="00CE1DDE"/>
    <w:rsid w:val="00CE44FD"/>
    <w:rsid w:val="00CE5CA7"/>
    <w:rsid w:val="00CE7DDF"/>
    <w:rsid w:val="00CE7FF9"/>
    <w:rsid w:val="00CF11FB"/>
    <w:rsid w:val="00CF1A08"/>
    <w:rsid w:val="00CF5A8E"/>
    <w:rsid w:val="00CF5CAF"/>
    <w:rsid w:val="00CF7C3F"/>
    <w:rsid w:val="00D02DEB"/>
    <w:rsid w:val="00D03BF5"/>
    <w:rsid w:val="00D03F2F"/>
    <w:rsid w:val="00D10590"/>
    <w:rsid w:val="00D11747"/>
    <w:rsid w:val="00D117A0"/>
    <w:rsid w:val="00D126B1"/>
    <w:rsid w:val="00D1406C"/>
    <w:rsid w:val="00D176F4"/>
    <w:rsid w:val="00D31038"/>
    <w:rsid w:val="00D31C92"/>
    <w:rsid w:val="00D32AA1"/>
    <w:rsid w:val="00D333D4"/>
    <w:rsid w:val="00D33EBA"/>
    <w:rsid w:val="00D34DEA"/>
    <w:rsid w:val="00D34ECE"/>
    <w:rsid w:val="00D35B44"/>
    <w:rsid w:val="00D41EC1"/>
    <w:rsid w:val="00D45A14"/>
    <w:rsid w:val="00D5136D"/>
    <w:rsid w:val="00D51684"/>
    <w:rsid w:val="00D53B1D"/>
    <w:rsid w:val="00D64867"/>
    <w:rsid w:val="00D65F4A"/>
    <w:rsid w:val="00D66EE0"/>
    <w:rsid w:val="00D67EF3"/>
    <w:rsid w:val="00D71B38"/>
    <w:rsid w:val="00D72826"/>
    <w:rsid w:val="00D7376E"/>
    <w:rsid w:val="00D73CD7"/>
    <w:rsid w:val="00D73FEE"/>
    <w:rsid w:val="00D75C56"/>
    <w:rsid w:val="00D76B7C"/>
    <w:rsid w:val="00D806BA"/>
    <w:rsid w:val="00D81CAD"/>
    <w:rsid w:val="00D85780"/>
    <w:rsid w:val="00D8637F"/>
    <w:rsid w:val="00D93C95"/>
    <w:rsid w:val="00D94076"/>
    <w:rsid w:val="00D96FFD"/>
    <w:rsid w:val="00DA068D"/>
    <w:rsid w:val="00DA1AEB"/>
    <w:rsid w:val="00DA40E4"/>
    <w:rsid w:val="00DA42C7"/>
    <w:rsid w:val="00DA4450"/>
    <w:rsid w:val="00DB5EA3"/>
    <w:rsid w:val="00DB6606"/>
    <w:rsid w:val="00DC6004"/>
    <w:rsid w:val="00DC7FF0"/>
    <w:rsid w:val="00DD0E70"/>
    <w:rsid w:val="00DD1CCF"/>
    <w:rsid w:val="00DD3BF9"/>
    <w:rsid w:val="00DD75B6"/>
    <w:rsid w:val="00DE2D1C"/>
    <w:rsid w:val="00DE2E51"/>
    <w:rsid w:val="00DE37BC"/>
    <w:rsid w:val="00DF65A5"/>
    <w:rsid w:val="00DF75F7"/>
    <w:rsid w:val="00E02DBF"/>
    <w:rsid w:val="00E04397"/>
    <w:rsid w:val="00E04F30"/>
    <w:rsid w:val="00E05AFD"/>
    <w:rsid w:val="00E134B7"/>
    <w:rsid w:val="00E1386E"/>
    <w:rsid w:val="00E1436A"/>
    <w:rsid w:val="00E20505"/>
    <w:rsid w:val="00E2113F"/>
    <w:rsid w:val="00E23F90"/>
    <w:rsid w:val="00E256A8"/>
    <w:rsid w:val="00E316CF"/>
    <w:rsid w:val="00E31F3B"/>
    <w:rsid w:val="00E32842"/>
    <w:rsid w:val="00E32BBB"/>
    <w:rsid w:val="00E32C93"/>
    <w:rsid w:val="00E4247E"/>
    <w:rsid w:val="00E451F2"/>
    <w:rsid w:val="00E4607A"/>
    <w:rsid w:val="00E46859"/>
    <w:rsid w:val="00E52142"/>
    <w:rsid w:val="00E560DD"/>
    <w:rsid w:val="00E601A8"/>
    <w:rsid w:val="00E63F26"/>
    <w:rsid w:val="00E64469"/>
    <w:rsid w:val="00E66337"/>
    <w:rsid w:val="00E70EE9"/>
    <w:rsid w:val="00E735BE"/>
    <w:rsid w:val="00E77E03"/>
    <w:rsid w:val="00E8262F"/>
    <w:rsid w:val="00E867D1"/>
    <w:rsid w:val="00E86E02"/>
    <w:rsid w:val="00E87C5E"/>
    <w:rsid w:val="00E916B7"/>
    <w:rsid w:val="00E9286F"/>
    <w:rsid w:val="00E979C9"/>
    <w:rsid w:val="00EA0C23"/>
    <w:rsid w:val="00EA3366"/>
    <w:rsid w:val="00EA345B"/>
    <w:rsid w:val="00EA6B5C"/>
    <w:rsid w:val="00EB031C"/>
    <w:rsid w:val="00EB7901"/>
    <w:rsid w:val="00EC2615"/>
    <w:rsid w:val="00EC47D6"/>
    <w:rsid w:val="00EC4C54"/>
    <w:rsid w:val="00EC661C"/>
    <w:rsid w:val="00EC6F32"/>
    <w:rsid w:val="00EC7632"/>
    <w:rsid w:val="00EC7DAE"/>
    <w:rsid w:val="00ED1D72"/>
    <w:rsid w:val="00ED22BF"/>
    <w:rsid w:val="00ED5BB8"/>
    <w:rsid w:val="00EE35F2"/>
    <w:rsid w:val="00EE79FA"/>
    <w:rsid w:val="00EF04B6"/>
    <w:rsid w:val="00EF4EF5"/>
    <w:rsid w:val="00EF5086"/>
    <w:rsid w:val="00EF57D0"/>
    <w:rsid w:val="00EF62ED"/>
    <w:rsid w:val="00F01221"/>
    <w:rsid w:val="00F02512"/>
    <w:rsid w:val="00F0376D"/>
    <w:rsid w:val="00F05BA3"/>
    <w:rsid w:val="00F07722"/>
    <w:rsid w:val="00F079AE"/>
    <w:rsid w:val="00F17B45"/>
    <w:rsid w:val="00F212C9"/>
    <w:rsid w:val="00F25495"/>
    <w:rsid w:val="00F3188D"/>
    <w:rsid w:val="00F32626"/>
    <w:rsid w:val="00F334F6"/>
    <w:rsid w:val="00F3436E"/>
    <w:rsid w:val="00F34B4E"/>
    <w:rsid w:val="00F34D4A"/>
    <w:rsid w:val="00F35576"/>
    <w:rsid w:val="00F36E29"/>
    <w:rsid w:val="00F3740F"/>
    <w:rsid w:val="00F41D84"/>
    <w:rsid w:val="00F44981"/>
    <w:rsid w:val="00F453F9"/>
    <w:rsid w:val="00F466AD"/>
    <w:rsid w:val="00F4772C"/>
    <w:rsid w:val="00F47BD4"/>
    <w:rsid w:val="00F47EF6"/>
    <w:rsid w:val="00F6158E"/>
    <w:rsid w:val="00F629A5"/>
    <w:rsid w:val="00F63B03"/>
    <w:rsid w:val="00F66099"/>
    <w:rsid w:val="00F6775C"/>
    <w:rsid w:val="00F71018"/>
    <w:rsid w:val="00F731F6"/>
    <w:rsid w:val="00F74F25"/>
    <w:rsid w:val="00F8446C"/>
    <w:rsid w:val="00F8669B"/>
    <w:rsid w:val="00F86CDB"/>
    <w:rsid w:val="00F871E9"/>
    <w:rsid w:val="00F91CC8"/>
    <w:rsid w:val="00F94CA6"/>
    <w:rsid w:val="00F95BC5"/>
    <w:rsid w:val="00FA160B"/>
    <w:rsid w:val="00FB044E"/>
    <w:rsid w:val="00FB13D0"/>
    <w:rsid w:val="00FB3551"/>
    <w:rsid w:val="00FB46F7"/>
    <w:rsid w:val="00FB49AB"/>
    <w:rsid w:val="00FB553A"/>
    <w:rsid w:val="00FB5B02"/>
    <w:rsid w:val="00FB686D"/>
    <w:rsid w:val="00FB752C"/>
    <w:rsid w:val="00FC26FB"/>
    <w:rsid w:val="00FC4743"/>
    <w:rsid w:val="00FC6921"/>
    <w:rsid w:val="00FC7412"/>
    <w:rsid w:val="00FD0073"/>
    <w:rsid w:val="00FD056A"/>
    <w:rsid w:val="00FD6E1A"/>
    <w:rsid w:val="00FE0788"/>
    <w:rsid w:val="00FE50B9"/>
    <w:rsid w:val="00FE70F2"/>
    <w:rsid w:val="00FE76A2"/>
    <w:rsid w:val="00FF3971"/>
    <w:rsid w:val="00FF4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4B08"/>
    <w:pPr>
      <w:widowControl w:val="0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A26BB9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26BB9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styleId="Hyperlink">
    <w:name w:val="Hyperlink"/>
    <w:basedOn w:val="DefaultParagraphFont"/>
    <w:uiPriority w:val="99"/>
    <w:rsid w:val="001E12F3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C360D6"/>
    <w:pPr>
      <w:widowControl w:val="0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1E12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1E12F3"/>
    <w:rPr>
      <w:rFonts w:cs="Times New Roman"/>
    </w:rPr>
  </w:style>
  <w:style w:type="paragraph" w:customStyle="1" w:styleId="Caption1">
    <w:name w:val="Caption1"/>
    <w:basedOn w:val="Normal"/>
    <w:uiPriority w:val="99"/>
    <w:rsid w:val="001E12F3"/>
    <w:pPr>
      <w:jc w:val="both"/>
    </w:pPr>
    <w:rPr>
      <w:b/>
    </w:rPr>
  </w:style>
  <w:style w:type="character" w:customStyle="1" w:styleId="Caption10">
    <w:name w:val="Caption1 字元"/>
    <w:basedOn w:val="DefaultParagraphFont"/>
    <w:uiPriority w:val="99"/>
    <w:rsid w:val="001E12F3"/>
    <w:rPr>
      <w:rFonts w:eastAsia="新細明體" w:cs="Times New Roman"/>
      <w:b/>
      <w:kern w:val="2"/>
      <w:sz w:val="24"/>
      <w:szCs w:val="24"/>
      <w:lang w:val="en-US" w:eastAsia="zh-TW" w:bidi="ar-SA"/>
    </w:rPr>
  </w:style>
  <w:style w:type="paragraph" w:customStyle="1" w:styleId="0cm">
    <w:name w:val="內文 + 左:  0 cm"/>
    <w:aliases w:val="凸出:  1.5 字元,第一行:  -1.5 字元"/>
    <w:basedOn w:val="Normal"/>
    <w:uiPriority w:val="99"/>
    <w:rsid w:val="001E12F3"/>
  </w:style>
  <w:style w:type="paragraph" w:customStyle="1" w:styleId="1">
    <w:name w:val="清單段落1"/>
    <w:basedOn w:val="Normal"/>
    <w:uiPriority w:val="99"/>
    <w:rsid w:val="00084A0F"/>
    <w:pPr>
      <w:ind w:leftChars="200" w:left="480"/>
    </w:pPr>
    <w:rPr>
      <w:rFonts w:ascii="Calibri" w:hAnsi="Calibri"/>
      <w:szCs w:val="22"/>
    </w:rPr>
  </w:style>
  <w:style w:type="paragraph" w:styleId="Header">
    <w:name w:val="header"/>
    <w:basedOn w:val="Normal"/>
    <w:link w:val="HeaderChar"/>
    <w:uiPriority w:val="99"/>
    <w:rsid w:val="00564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22380B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380B"/>
    <w:rPr>
      <w:rFonts w:ascii="Cambria" w:eastAsia="新細明體" w:hAnsi="Cambria" w:cs="Times New Roman"/>
      <w:kern w:val="2"/>
      <w:sz w:val="18"/>
      <w:szCs w:val="18"/>
    </w:rPr>
  </w:style>
  <w:style w:type="paragraph" w:styleId="ListParagraph">
    <w:name w:val="List Paragraph"/>
    <w:basedOn w:val="Normal"/>
    <w:uiPriority w:val="99"/>
    <w:qFormat/>
    <w:rsid w:val="00F94CA6"/>
    <w:pPr>
      <w:spacing w:line="240" w:lineRule="atLeast"/>
      <w:ind w:leftChars="200" w:left="480"/>
    </w:pPr>
    <w:rPr>
      <w:rFonts w:eastAsia="標楷體"/>
    </w:rPr>
  </w:style>
  <w:style w:type="paragraph" w:customStyle="1" w:styleId="testTypeHeader">
    <w:name w:val="testTypeHeader"/>
    <w:basedOn w:val="Heading1"/>
    <w:next w:val="Normal"/>
    <w:autoRedefine/>
    <w:uiPriority w:val="99"/>
    <w:rsid w:val="00A26BB9"/>
    <w:pPr>
      <w:keepNext w:val="0"/>
      <w:numPr>
        <w:numId w:val="1"/>
      </w:numPr>
      <w:adjustRightInd w:val="0"/>
      <w:snapToGrid w:val="0"/>
      <w:spacing w:before="0" w:after="0" w:line="240" w:lineRule="auto"/>
      <w:ind w:left="720" w:hanging="360"/>
    </w:pPr>
    <w:rPr>
      <w:rFonts w:ascii="Arial" w:eastAsia="標楷體" w:hAnsi="Arial"/>
      <w:sz w:val="24"/>
    </w:rPr>
  </w:style>
  <w:style w:type="paragraph" w:customStyle="1" w:styleId="noSerialize">
    <w:name w:val="noSerialize"/>
    <w:basedOn w:val="Normal"/>
    <w:autoRedefine/>
    <w:uiPriority w:val="99"/>
    <w:rsid w:val="00A26BB9"/>
    <w:pPr>
      <w:numPr>
        <w:ilvl w:val="1"/>
        <w:numId w:val="1"/>
      </w:numPr>
      <w:adjustRightInd w:val="0"/>
      <w:snapToGrid w:val="0"/>
      <w:spacing w:line="240" w:lineRule="atLeast"/>
      <w:ind w:leftChars="100" w:left="100"/>
    </w:pPr>
    <w:rPr>
      <w:rFonts w:eastAsia="標楷體" w:cs="Arial"/>
      <w:bCs/>
      <w:noProof/>
      <w:kern w:val="0"/>
      <w:szCs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417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7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7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7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7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oleObject" Target="embeddings/Microsoft_Word_97_-_2003_Document11.doc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footer" Target="footer1.xml"/><Relationship Id="rId12" Type="http://schemas.openxmlformats.org/officeDocument/2006/relationships/image" Target="media/image4.emf"/><Relationship Id="rId17" Type="http://schemas.openxmlformats.org/officeDocument/2006/relationships/oleObject" Target="embeddings/Microsoft_Word_97_-_2003_Document33.doc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oleObject" Target="embeddings/Microsoft_Word_97_-_2003_Document22.doc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</TotalTime>
  <Pages>3</Pages>
  <Words>1360</Words>
  <Characters>7757</Characters>
  <Application>Microsoft Office Outlook</Application>
  <DocSecurity>0</DocSecurity>
  <Lines>0</Lines>
  <Paragraphs>0</Paragraphs>
  <ScaleCrop>false</ScaleCrop>
  <Company>C.M.T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文法選擇(12)</dc:title>
  <dc:subject/>
  <dc:creator>zoe</dc:creator>
  <cp:keywords/>
  <dc:description/>
  <cp:lastModifiedBy>User</cp:lastModifiedBy>
  <cp:revision>4</cp:revision>
  <cp:lastPrinted>2016-01-07T08:15:00Z</cp:lastPrinted>
  <dcterms:created xsi:type="dcterms:W3CDTF">2016-01-07T08:00:00Z</dcterms:created>
  <dcterms:modified xsi:type="dcterms:W3CDTF">2016-01-07T08:29:00Z</dcterms:modified>
</cp:coreProperties>
</file>