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C88" w:rsidRPr="00A44D85" w:rsidRDefault="000F3C88">
      <w:pPr>
        <w:widowControl/>
        <w:rPr>
          <w:rFonts w:ascii="標楷體" w:eastAsia="標楷體" w:hAnsi="標楷體"/>
          <w:sz w:val="28"/>
          <w:szCs w:val="28"/>
        </w:rPr>
      </w:pPr>
    </w:p>
    <w:p w:rsidR="000F3C88" w:rsidRPr="00416BC3" w:rsidRDefault="000F3C88" w:rsidP="00D8555A">
      <w:pPr>
        <w:rPr>
          <w:sz w:val="52"/>
          <w:szCs w:val="5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90.2pt;margin-top:11.25pt;width:393.55pt;height:64.6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" stroked="f">
            <v:textbox>
              <w:txbxContent>
                <w:p w:rsidR="000F3C88" w:rsidRPr="00E6629D" w:rsidRDefault="000F3C88" w:rsidP="00D8555A">
                  <w:pPr>
                    <w:spacing w:line="720" w:lineRule="exact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>
                    <w:rPr>
                      <w:rFonts w:ascii="標楷體" w:eastAsia="標楷體" w:hAnsi="標楷體"/>
                      <w:sz w:val="72"/>
                      <w:szCs w:val="72"/>
                    </w:rPr>
                    <w:t xml:space="preserve">     </w:t>
                  </w:r>
                  <w:r>
                    <w:rPr>
                      <w:rFonts w:ascii="標楷體" w:eastAsia="標楷體" w:hAnsi="標楷體" w:hint="eastAsia"/>
                      <w:sz w:val="72"/>
                      <w:szCs w:val="72"/>
                    </w:rPr>
                    <w:t>活動成果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alt="圖片_校徽" style="position:absolute;margin-left:0;margin-top:-3.2pt;width:91.8pt;height:73.6pt;z-index:251659264;visibility:visible">
            <v:imagedata r:id="rId7" o:title=""/>
          </v:shape>
        </w:pict>
      </w:r>
      <w:r w:rsidRPr="00416BC3">
        <w:rPr>
          <w:sz w:val="52"/>
          <w:szCs w:val="52"/>
        </w:rPr>
        <w:t xml:space="preserve"> </w:t>
      </w:r>
    </w:p>
    <w:p w:rsidR="000F3C88" w:rsidRPr="00416BC3" w:rsidRDefault="000F3C88" w:rsidP="00D8555A"/>
    <w:p w:rsidR="000F3C88" w:rsidRPr="00416BC3" w:rsidRDefault="000F3C88" w:rsidP="00D8555A"/>
    <w:p w:rsidR="000F3C88" w:rsidRPr="00416BC3" w:rsidRDefault="000F3C88" w:rsidP="00D8555A">
      <w:r>
        <w:rPr>
          <w:noProof/>
        </w:rPr>
        <w:pict>
          <v:shape id="_x0000_i1025" type="#_x0000_t75" alt="分隔線" style="width:471pt;height:8.25pt;visibility:visible">
            <v:imagedata r:id="rId8" o:title=""/>
          </v:shape>
        </w:pict>
      </w:r>
    </w:p>
    <w:p w:rsidR="000F3C88" w:rsidRPr="00C53E46" w:rsidRDefault="000F3C88" w:rsidP="006731DA">
      <w:pPr>
        <w:spacing w:beforeLines="50" w:line="500" w:lineRule="exact"/>
        <w:rPr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項目：</w:t>
      </w:r>
      <w:r w:rsidRPr="00A44D85">
        <w:rPr>
          <w:rFonts w:ascii="標楷體" w:eastAsia="標楷體" w:hAnsi="標楷體" w:hint="eastAsia"/>
          <w:sz w:val="28"/>
          <w:szCs w:val="28"/>
        </w:rPr>
        <w:t>防災宣導</w:t>
      </w:r>
      <w:r w:rsidRPr="00A44D85">
        <w:rPr>
          <w:rFonts w:ascii="標楷體" w:eastAsia="標楷體" w:hAnsi="標楷體"/>
          <w:sz w:val="28"/>
          <w:szCs w:val="28"/>
        </w:rPr>
        <w:t xml:space="preserve"> </w:t>
      </w:r>
      <w:r w:rsidRPr="00A44D85">
        <w:rPr>
          <w:rFonts w:ascii="標楷體" w:eastAsia="標楷體" w:hAnsi="標楷體" w:hint="eastAsia"/>
          <w:sz w:val="28"/>
          <w:szCs w:val="28"/>
        </w:rPr>
        <w:t>與</w:t>
      </w:r>
      <w:r w:rsidRPr="00A44D85">
        <w:rPr>
          <w:rFonts w:ascii="標楷體" w:eastAsia="標楷體" w:hAnsi="標楷體"/>
          <w:sz w:val="28"/>
          <w:szCs w:val="28"/>
        </w:rPr>
        <w:t xml:space="preserve"> </w:t>
      </w:r>
      <w:r w:rsidRPr="00A44D85">
        <w:rPr>
          <w:rFonts w:ascii="標楷體" w:eastAsia="標楷體" w:hAnsi="標楷體" w:hint="eastAsia"/>
          <w:sz w:val="28"/>
          <w:szCs w:val="28"/>
        </w:rPr>
        <w:t>任務編組說明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D8555A">
      <w:pPr>
        <w:spacing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時間：</w:t>
      </w:r>
      <w:r>
        <w:rPr>
          <w:rFonts w:ascii="標楷體" w:eastAsia="標楷體" w:hAnsi="標楷體"/>
          <w:sz w:val="28"/>
          <w:szCs w:val="28"/>
        </w:rPr>
        <w:t>105.09</w:t>
      </w:r>
      <w:r>
        <w:rPr>
          <w:rFonts w:ascii="標楷體" w:eastAsia="標楷體" w:hAnsi="標楷體" w:hint="eastAsia"/>
          <w:sz w:val="28"/>
          <w:szCs w:val="28"/>
        </w:rPr>
        <w:t>月</w:t>
      </w:r>
      <w:r>
        <w:rPr>
          <w:rFonts w:ascii="標楷體" w:eastAsia="標楷體" w:hAnsi="標楷體"/>
          <w:sz w:val="28"/>
          <w:szCs w:val="28"/>
        </w:rPr>
        <w:t>08  12:45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Default="000F3C88" w:rsidP="00416BC3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416BC3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5073"/>
        <w:gridCol w:w="4554"/>
      </w:tblGrid>
      <w:tr w:rsidR="000F3C88" w:rsidRPr="00416BC3" w:rsidTr="00AD2135">
        <w:trPr>
          <w:trHeight w:val="8270"/>
        </w:trPr>
        <w:tc>
          <w:tcPr>
            <w:tcW w:w="5072" w:type="dxa"/>
            <w:tcBorders>
              <w:bottom w:val="single" w:sz="4" w:space="0" w:color="auto"/>
              <w:right w:val="double" w:sz="4" w:space="0" w:color="auto"/>
            </w:tcBorders>
          </w:tcPr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78" o:spid="_x0000_i1026" type="#_x0000_t75" style="width:243pt;height:343.5pt;visibility:visible">
                  <v:imagedata r:id="rId9" o:title=""/>
                </v:shape>
              </w:pict>
            </w:r>
          </w:p>
        </w:tc>
        <w:tc>
          <w:tcPr>
            <w:tcW w:w="4555" w:type="dxa"/>
            <w:tcBorders>
              <w:left w:val="double" w:sz="4" w:space="0" w:color="auto"/>
              <w:bottom w:val="single" w:sz="4" w:space="0" w:color="auto"/>
            </w:tcBorders>
          </w:tcPr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" o:spid="_x0000_i1027" type="#_x0000_t75" style="width:3in;height:223.5pt;visibility:visible">
                  <v:imagedata r:id="rId10" o:title=""/>
                </v:shape>
              </w:pict>
            </w:r>
          </w:p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kern w:val="0"/>
                <w:sz w:val="8"/>
                <w:szCs w:val="8"/>
              </w:rPr>
            </w:pPr>
          </w:p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79" o:spid="_x0000_i1028" type="#_x0000_t75" style="width:3in;height:133.5pt;visibility:visible">
                  <v:imagedata r:id="rId11" o:title=""/>
                </v:shape>
              </w:pict>
            </w:r>
          </w:p>
        </w:tc>
      </w:tr>
      <w:tr w:rsidR="000F3C88" w:rsidRPr="00416BC3" w:rsidTr="00AD2135">
        <w:trPr>
          <w:trHeight w:val="701"/>
        </w:trPr>
        <w:tc>
          <w:tcPr>
            <w:tcW w:w="5072" w:type="dxa"/>
            <w:tcBorders>
              <w:top w:val="single" w:sz="4" w:space="0" w:color="auto"/>
              <w:right w:val="double" w:sz="4" w:space="0" w:color="auto"/>
            </w:tcBorders>
          </w:tcPr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防災會議簽到</w:t>
            </w:r>
          </w:p>
        </w:tc>
        <w:tc>
          <w:tcPr>
            <w:tcW w:w="4555" w:type="dxa"/>
            <w:tcBorders>
              <w:top w:val="single" w:sz="4" w:space="0" w:color="auto"/>
              <w:left w:val="double" w:sz="4" w:space="0" w:color="auto"/>
            </w:tcBorders>
          </w:tcPr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防災會議說明</w:t>
            </w:r>
          </w:p>
        </w:tc>
      </w:tr>
    </w:tbl>
    <w:p w:rsidR="000F3C88" w:rsidRPr="00416BC3" w:rsidRDefault="000F3C88" w:rsidP="00D8555A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416BC3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Default="000F3C88" w:rsidP="00416BC3">
      <w:pPr>
        <w:rPr>
          <w:rFonts w:ascii="標楷體" w:eastAsia="標楷體" w:hAnsi="標楷體"/>
          <w:b/>
          <w:sz w:val="40"/>
          <w:szCs w:val="40"/>
        </w:rPr>
      </w:pPr>
    </w:p>
    <w:p w:rsidR="000F3C88" w:rsidRDefault="000F3C88" w:rsidP="00416BC3"/>
    <w:p w:rsidR="000F3C88" w:rsidRPr="00416BC3" w:rsidRDefault="000F3C88" w:rsidP="001C2501">
      <w:pPr>
        <w:rPr>
          <w:sz w:val="52"/>
          <w:szCs w:val="52"/>
        </w:rPr>
      </w:pPr>
      <w:r>
        <w:rPr>
          <w:noProof/>
        </w:rPr>
        <w:pict>
          <v:shape id="_x0000_s1028" type="#_x0000_t202" style="position:absolute;margin-left:90.2pt;margin-top:11.25pt;width:393.55pt;height:64.65pt;z-index:25165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" stroked="f">
            <v:textbox>
              <w:txbxContent>
                <w:p w:rsidR="000F3C88" w:rsidRPr="00E6629D" w:rsidRDefault="000F3C88" w:rsidP="001C2501">
                  <w:pPr>
                    <w:spacing w:line="720" w:lineRule="exact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>
                    <w:rPr>
                      <w:rFonts w:ascii="標楷體" w:eastAsia="標楷體" w:hAnsi="標楷體"/>
                      <w:sz w:val="72"/>
                      <w:szCs w:val="72"/>
                    </w:rPr>
                    <w:t xml:space="preserve">     </w:t>
                  </w:r>
                  <w:r>
                    <w:rPr>
                      <w:rFonts w:ascii="標楷體" w:eastAsia="標楷體" w:hAnsi="標楷體" w:hint="eastAsia"/>
                      <w:sz w:val="72"/>
                      <w:szCs w:val="72"/>
                    </w:rPr>
                    <w:t>活動成果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75" alt="圖片_校徽" style="position:absolute;margin-left:0;margin-top:-3.2pt;width:91.8pt;height:73.6pt;z-index:251653120;visibility:visible">
            <v:imagedata r:id="rId7" o:title=""/>
          </v:shape>
        </w:pict>
      </w:r>
      <w:r w:rsidRPr="00416BC3">
        <w:rPr>
          <w:sz w:val="52"/>
          <w:szCs w:val="52"/>
        </w:rPr>
        <w:t xml:space="preserve"> </w:t>
      </w:r>
    </w:p>
    <w:p w:rsidR="000F3C88" w:rsidRPr="00416BC3" w:rsidRDefault="000F3C88" w:rsidP="001C2501"/>
    <w:p w:rsidR="000F3C88" w:rsidRPr="00416BC3" w:rsidRDefault="000F3C88" w:rsidP="001C2501"/>
    <w:p w:rsidR="000F3C88" w:rsidRPr="00416BC3" w:rsidRDefault="000F3C88" w:rsidP="001C2501">
      <w:r>
        <w:rPr>
          <w:noProof/>
        </w:rPr>
        <w:pict>
          <v:shape id="_x0000_i1029" type="#_x0000_t75" alt="分隔線" style="width:480pt;height:8.25pt;visibility:visible">
            <v:imagedata r:id="rId8" o:title=""/>
          </v:shape>
        </w:pict>
      </w:r>
    </w:p>
    <w:p w:rsidR="000F3C88" w:rsidRPr="00416BC3" w:rsidRDefault="000F3C88" w:rsidP="006731DA">
      <w:pPr>
        <w:spacing w:beforeLines="50"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項目：</w:t>
      </w:r>
      <w:r>
        <w:rPr>
          <w:rFonts w:ascii="標楷體" w:eastAsia="標楷體" w:hAnsi="標楷體" w:hint="eastAsia"/>
          <w:sz w:val="28"/>
          <w:szCs w:val="28"/>
        </w:rPr>
        <w:t>學生防災宣導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1C2501">
      <w:pPr>
        <w:spacing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時間：</w:t>
      </w:r>
      <w:r>
        <w:rPr>
          <w:rFonts w:ascii="標楷體" w:eastAsia="標楷體" w:hAnsi="標楷體"/>
          <w:sz w:val="28"/>
          <w:szCs w:val="28"/>
        </w:rPr>
        <w:t>105</w:t>
      </w:r>
      <w:r w:rsidRPr="00416BC3"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/>
          <w:sz w:val="28"/>
          <w:szCs w:val="28"/>
        </w:rPr>
        <w:t>09.08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9322"/>
      </w:tblGrid>
      <w:tr w:rsidR="000F3C88" w:rsidRPr="00416BC3" w:rsidTr="00AD2135">
        <w:trPr>
          <w:trHeight w:val="4017"/>
        </w:trPr>
        <w:tc>
          <w:tcPr>
            <w:tcW w:w="9322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81" o:spid="_x0000_i1030" type="#_x0000_t75" alt="DSC_0405" style="width:137.25pt;height:189.75pt;visibility:visible">
                  <v:imagedata r:id="rId12" o:title=""/>
                </v:shape>
              </w:pict>
            </w:r>
            <w:r w:rsidRPr="00AD2135">
              <w:rPr>
                <w:rFonts w:ascii="標楷體" w:eastAsia="標楷體" w:hAnsi="標楷體"/>
                <w:kern w:val="0"/>
                <w:sz w:val="8"/>
                <w:szCs w:val="8"/>
              </w:rPr>
              <w:t xml:space="preserve">  </w:t>
            </w:r>
            <w:r w:rsidRPr="006E35B3">
              <w:rPr>
                <w:noProof/>
              </w:rPr>
              <w:pict>
                <v:shape id="圖片 82" o:spid="_x0000_i1031" type="#_x0000_t75" alt="DSC_0407" style="width:137.25pt;height:180.75pt;visibility:visible">
                  <v:imagedata r:id="rId13" o:title=""/>
                </v:shape>
              </w:pict>
            </w:r>
          </w:p>
        </w:tc>
      </w:tr>
      <w:tr w:rsidR="000F3C88" w:rsidRPr="00416BC3" w:rsidTr="00AD2135">
        <w:trPr>
          <w:trHeight w:val="339"/>
        </w:trPr>
        <w:tc>
          <w:tcPr>
            <w:tcW w:w="9322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防災頭套使用方法</w:t>
            </w:r>
          </w:p>
        </w:tc>
      </w:tr>
      <w:tr w:rsidR="000F3C88" w:rsidRPr="00416BC3" w:rsidTr="00AD2135">
        <w:trPr>
          <w:trHeight w:val="4342"/>
        </w:trPr>
        <w:tc>
          <w:tcPr>
            <w:tcW w:w="9322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83" o:spid="_x0000_i1032" type="#_x0000_t75" alt="DSC_0409" style="width:186pt;height:126pt;visibility:visible">
                  <v:imagedata r:id="rId14" o:title=""/>
                </v:shape>
              </w:pict>
            </w:r>
            <w:r w:rsidRPr="00AD2135">
              <w:rPr>
                <w:rFonts w:ascii="標楷體" w:eastAsia="標楷體" w:hAnsi="標楷體"/>
                <w:kern w:val="0"/>
                <w:sz w:val="8"/>
                <w:szCs w:val="8"/>
              </w:rPr>
              <w:t xml:space="preserve"> </w:t>
            </w: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84" o:spid="_x0000_i1033" type="#_x0000_t75" alt="DSC_0387" style="width:204.75pt;height:137.25pt;visibility:visible">
                  <v:imagedata r:id="rId15" o:title=""/>
                </v:shape>
              </w:pict>
            </w:r>
            <w:r w:rsidRPr="00AD2135">
              <w:rPr>
                <w:rFonts w:ascii="標楷體" w:eastAsia="標楷體" w:hAnsi="標楷體"/>
                <w:kern w:val="0"/>
                <w:sz w:val="8"/>
                <w:szCs w:val="8"/>
              </w:rPr>
              <w:t xml:space="preserve">  </w:t>
            </w:r>
            <w:r w:rsidRPr="006E35B3">
              <w:rPr>
                <w:noProof/>
              </w:rPr>
              <w:pict>
                <v:shape id="圖片 85" o:spid="_x0000_i1034" type="#_x0000_t75" alt="DSC_0390" style="width:204.75pt;height:137.25pt;visibility:visible">
                  <v:imagedata r:id="rId16" o:title=""/>
                </v:shape>
              </w:pict>
            </w:r>
          </w:p>
        </w:tc>
      </w:tr>
      <w:tr w:rsidR="000F3C88" w:rsidRPr="00416BC3" w:rsidTr="00AD2135">
        <w:trPr>
          <w:trHeight w:val="443"/>
        </w:trPr>
        <w:tc>
          <w:tcPr>
            <w:tcW w:w="9322" w:type="dxa"/>
          </w:tcPr>
          <w:p w:rsidR="000F3C88" w:rsidRPr="00AD2135" w:rsidRDefault="000F3C88" w:rsidP="00AD2135">
            <w:pPr>
              <w:spacing w:line="500" w:lineRule="exact"/>
              <w:jc w:val="center"/>
              <w:rPr>
                <w:rFonts w:ascii="標楷體" w:eastAsia="標楷體" w:hAnsi="標楷體"/>
                <w:noProof/>
                <w:kern w:val="0"/>
                <w:sz w:val="28"/>
                <w:szCs w:val="28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新版防災卡</w:t>
            </w:r>
            <w:r w:rsidRPr="00AD2135">
              <w:rPr>
                <w:rFonts w:ascii="標楷體" w:eastAsia="標楷體" w:hAnsi="標楷體"/>
                <w:sz w:val="28"/>
                <w:szCs w:val="28"/>
              </w:rPr>
              <w:t>—</w:t>
            </w: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寫於頭套上，一張黏貼於聯絡簿上</w:t>
            </w:r>
          </w:p>
        </w:tc>
      </w:tr>
    </w:tbl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9209"/>
      </w:tblGrid>
      <w:tr w:rsidR="000F3C88" w:rsidRPr="00416BC3" w:rsidTr="00AD2135">
        <w:trPr>
          <w:trHeight w:val="4300"/>
        </w:trPr>
        <w:tc>
          <w:tcPr>
            <w:tcW w:w="9180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1" o:spid="_x0000_i1035" type="#_x0000_t75" alt="DSC_0401N" style="width:446.25pt;height:299.25pt;visibility:visible">
                  <v:imagedata r:id="rId17" o:title=""/>
                </v:shape>
              </w:pict>
            </w:r>
          </w:p>
        </w:tc>
      </w:tr>
      <w:tr w:rsidR="000F3C88" w:rsidRPr="00416BC3" w:rsidTr="00AD2135">
        <w:trPr>
          <w:trHeight w:val="4342"/>
        </w:trPr>
        <w:tc>
          <w:tcPr>
            <w:tcW w:w="9180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2" o:spid="_x0000_i1036" type="#_x0000_t75" alt="DSC_0400" style="width:450pt;height:294.75pt;visibility:visible">
                  <v:imagedata r:id="rId18" o:title=""/>
                </v:shape>
              </w:pict>
            </w:r>
          </w:p>
        </w:tc>
      </w:tr>
      <w:tr w:rsidR="000F3C88" w:rsidRPr="00416BC3" w:rsidTr="00AD2135">
        <w:trPr>
          <w:trHeight w:val="350"/>
        </w:trPr>
        <w:tc>
          <w:tcPr>
            <w:tcW w:w="9180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28"/>
                <w:szCs w:val="28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演練腳本流程公布於各班教室</w:t>
            </w:r>
          </w:p>
        </w:tc>
      </w:tr>
    </w:tbl>
    <w:p w:rsidR="000F3C88" w:rsidRDefault="000F3C88" w:rsidP="001C2501"/>
    <w:p w:rsidR="000F3C88" w:rsidRDefault="000F3C88" w:rsidP="001C2501"/>
    <w:p w:rsidR="000F3C88" w:rsidRDefault="000F3C88" w:rsidP="001C2501"/>
    <w:p w:rsidR="000F3C88" w:rsidRPr="00416BC3" w:rsidRDefault="000F3C88" w:rsidP="001C2501">
      <w:pPr>
        <w:rPr>
          <w:sz w:val="52"/>
          <w:szCs w:val="52"/>
        </w:rPr>
      </w:pPr>
      <w:r>
        <w:rPr>
          <w:noProof/>
        </w:rPr>
        <w:pict>
          <v:shape id="_x0000_s1030" type="#_x0000_t202" style="position:absolute;margin-left:90.2pt;margin-top:11.25pt;width:393.55pt;height:64.65pt;z-index: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" stroked="f">
            <v:textbox>
              <w:txbxContent>
                <w:p w:rsidR="000F3C88" w:rsidRPr="00E6629D" w:rsidRDefault="000F3C88" w:rsidP="001C2501">
                  <w:pPr>
                    <w:spacing w:line="720" w:lineRule="exact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>
                    <w:rPr>
                      <w:rFonts w:ascii="標楷體" w:eastAsia="標楷體" w:hAnsi="標楷體"/>
                      <w:sz w:val="72"/>
                      <w:szCs w:val="72"/>
                    </w:rPr>
                    <w:t xml:space="preserve">     </w:t>
                  </w:r>
                  <w:r>
                    <w:rPr>
                      <w:rFonts w:ascii="標楷體" w:eastAsia="標楷體" w:hAnsi="標楷體" w:hint="eastAsia"/>
                      <w:sz w:val="72"/>
                      <w:szCs w:val="72"/>
                    </w:rPr>
                    <w:t>活動成果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75" alt="圖片_校徽" style="position:absolute;margin-left:0;margin-top:-3.2pt;width:91.8pt;height:73.6pt;z-index:251655168;visibility:visible">
            <v:imagedata r:id="rId7" o:title=""/>
          </v:shape>
        </w:pict>
      </w:r>
      <w:r w:rsidRPr="00416BC3">
        <w:rPr>
          <w:sz w:val="52"/>
          <w:szCs w:val="52"/>
        </w:rPr>
        <w:t xml:space="preserve"> </w:t>
      </w:r>
    </w:p>
    <w:p w:rsidR="000F3C88" w:rsidRPr="00416BC3" w:rsidRDefault="000F3C88" w:rsidP="001C2501"/>
    <w:p w:rsidR="000F3C88" w:rsidRPr="00416BC3" w:rsidRDefault="000F3C88" w:rsidP="001C2501"/>
    <w:p w:rsidR="000F3C88" w:rsidRPr="00416BC3" w:rsidRDefault="000F3C88" w:rsidP="001C2501">
      <w:r>
        <w:rPr>
          <w:noProof/>
        </w:rPr>
        <w:pict>
          <v:shape id="_x0000_i1037" type="#_x0000_t75" alt="分隔線" style="width:475.5pt;height:8.25pt;visibility:visible">
            <v:imagedata r:id="rId8" o:title=""/>
          </v:shape>
        </w:pict>
      </w:r>
    </w:p>
    <w:p w:rsidR="000F3C88" w:rsidRPr="00416BC3" w:rsidRDefault="000F3C88" w:rsidP="001C2501">
      <w:pPr>
        <w:spacing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項目：</w:t>
      </w:r>
      <w:r>
        <w:rPr>
          <w:rFonts w:ascii="標楷體" w:eastAsia="標楷體" w:hAnsi="標楷體" w:hint="eastAsia"/>
          <w:sz w:val="28"/>
          <w:szCs w:val="28"/>
        </w:rPr>
        <w:t>複合式防災演練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1C2501">
      <w:pPr>
        <w:spacing w:line="32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日期</w:t>
      </w:r>
      <w:r w:rsidRPr="00416BC3">
        <w:rPr>
          <w:rFonts w:ascii="標楷體" w:eastAsia="標楷體" w:hAnsi="標楷體" w:hint="eastAsia"/>
          <w:sz w:val="28"/>
          <w:szCs w:val="28"/>
        </w:rPr>
        <w:t>：</w:t>
      </w:r>
      <w:r>
        <w:rPr>
          <w:rFonts w:ascii="標楷體" w:eastAsia="標楷體" w:hAnsi="標楷體"/>
          <w:sz w:val="28"/>
          <w:szCs w:val="28"/>
        </w:rPr>
        <w:t>105</w:t>
      </w:r>
      <w:r w:rsidRPr="00416BC3"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/>
          <w:sz w:val="28"/>
          <w:szCs w:val="28"/>
        </w:rPr>
        <w:t>09.21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8188"/>
      </w:tblGrid>
      <w:tr w:rsidR="000F3C88" w:rsidRPr="00416BC3" w:rsidTr="00AD2135">
        <w:trPr>
          <w:trHeight w:val="4300"/>
        </w:trPr>
        <w:tc>
          <w:tcPr>
            <w:tcW w:w="8188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3" o:spid="_x0000_i1038" type="#_x0000_t75" alt="DSC_0391" style="width:348.75pt;height:234pt;visibility:visible">
                  <v:imagedata r:id="rId19" o:title=""/>
                </v:shape>
              </w:pict>
            </w:r>
          </w:p>
        </w:tc>
      </w:tr>
      <w:tr w:rsidR="000F3C88" w:rsidRPr="00416BC3" w:rsidTr="00AD2135">
        <w:trPr>
          <w:trHeight w:val="339"/>
        </w:trPr>
        <w:tc>
          <w:tcPr>
            <w:tcW w:w="8188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地震發生</w:t>
            </w:r>
            <w:r w:rsidRPr="00AD2135">
              <w:rPr>
                <w:rFonts w:ascii="標楷體" w:eastAsia="標楷體" w:hAnsi="標楷體"/>
                <w:sz w:val="28"/>
                <w:szCs w:val="28"/>
              </w:rPr>
              <w:t>—</w:t>
            </w: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迅速就地掩護於桌下</w:t>
            </w:r>
          </w:p>
        </w:tc>
      </w:tr>
      <w:tr w:rsidR="000F3C88" w:rsidRPr="00416BC3" w:rsidTr="00AD2135">
        <w:trPr>
          <w:trHeight w:val="4342"/>
        </w:trPr>
        <w:tc>
          <w:tcPr>
            <w:tcW w:w="8188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4" o:spid="_x0000_i1039" type="#_x0000_t75" alt="DSC_0398" style="width:352.5pt;height:238.5pt;visibility:visible">
                  <v:imagedata r:id="rId20" o:title=""/>
                </v:shape>
              </w:pict>
            </w:r>
          </w:p>
        </w:tc>
      </w:tr>
      <w:tr w:rsidR="000F3C88" w:rsidRPr="00416BC3" w:rsidTr="00AD2135">
        <w:trPr>
          <w:trHeight w:val="350"/>
        </w:trPr>
        <w:tc>
          <w:tcPr>
            <w:tcW w:w="8188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noProof/>
                <w:kern w:val="0"/>
                <w:sz w:val="32"/>
                <w:szCs w:val="32"/>
              </w:rPr>
              <w:t>高年級即便身材高大，也盡可能將頭頸掩護於桌下</w:t>
            </w:r>
          </w:p>
        </w:tc>
      </w:tr>
    </w:tbl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1C2501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Default="000F3C88" w:rsidP="001C2501">
      <w:pPr>
        <w:rPr>
          <w:rFonts w:ascii="標楷體" w:eastAsia="標楷體" w:hAnsi="標楷體"/>
          <w:b/>
          <w:sz w:val="40"/>
          <w:szCs w:val="40"/>
        </w:rPr>
      </w:pPr>
    </w:p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1C2501"/>
    <w:p w:rsidR="000F3C88" w:rsidRDefault="000F3C88" w:rsidP="00416BC3"/>
    <w:p w:rsidR="000F3C88" w:rsidRDefault="000F3C88" w:rsidP="00416BC3"/>
    <w:p w:rsidR="000F3C88" w:rsidRDefault="000F3C88" w:rsidP="00416BC3"/>
    <w:p w:rsidR="000F3C88" w:rsidRPr="00416BC3" w:rsidRDefault="000F3C88" w:rsidP="000F68B2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0F68B2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9125"/>
      </w:tblGrid>
      <w:tr w:rsidR="000F3C88" w:rsidRPr="00416BC3" w:rsidTr="00AD2135">
        <w:trPr>
          <w:trHeight w:val="5576"/>
        </w:trPr>
        <w:tc>
          <w:tcPr>
            <w:tcW w:w="903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9" o:spid="_x0000_i1040" type="#_x0000_t75" style="width:445.5pt;height:249.75pt;visibility:visible">
                  <v:imagedata r:id="rId21" o:title="" croptop="7566f" cropbottom="9097f"/>
                </v:shape>
              </w:pict>
            </w:r>
          </w:p>
        </w:tc>
      </w:tr>
      <w:tr w:rsidR="000F3C88" w:rsidRPr="00416BC3" w:rsidTr="00AD2135">
        <w:trPr>
          <w:trHeight w:val="5726"/>
        </w:trPr>
        <w:tc>
          <w:tcPr>
            <w:tcW w:w="903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06" o:spid="_x0000_i1041" type="#_x0000_t75" style="width:445.5pt;height:242.25pt;visibility:visible">
                  <v:imagedata r:id="rId22" o:title="" croptop="7566f" cropbottom="9660f"/>
                </v:shape>
              </w:pict>
            </w:r>
          </w:p>
        </w:tc>
      </w:tr>
      <w:tr w:rsidR="000F3C88" w:rsidRPr="00416BC3" w:rsidTr="00AD2135">
        <w:trPr>
          <w:trHeight w:val="621"/>
        </w:trPr>
        <w:tc>
          <w:tcPr>
            <w:tcW w:w="903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校園疏散避難演練</w:t>
            </w:r>
            <w:r w:rsidRPr="00AD2135">
              <w:rPr>
                <w:rFonts w:ascii="標楷體" w:eastAsia="標楷體" w:hAnsi="標楷體"/>
                <w:sz w:val="28"/>
                <w:szCs w:val="28"/>
              </w:rPr>
              <w:t>—</w:t>
            </w: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各班依指定路線進行疏散</w:t>
            </w:r>
          </w:p>
        </w:tc>
      </w:tr>
    </w:tbl>
    <w:p w:rsidR="000F3C88" w:rsidRPr="00416BC3" w:rsidRDefault="000F3C88" w:rsidP="000F68B2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0F68B2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0F68B2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9125"/>
      </w:tblGrid>
      <w:tr w:rsidR="000F3C88" w:rsidRPr="00416BC3" w:rsidTr="00AD2135">
        <w:trPr>
          <w:trHeight w:val="5716"/>
        </w:trPr>
        <w:tc>
          <w:tcPr>
            <w:tcW w:w="903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0" o:spid="_x0000_i1042" type="#_x0000_t75" style="width:445.5pt;height:247.5pt;visibility:visible">
                  <v:imagedata r:id="rId23" o:title="" croptop="7942f" cropbottom="8983f"/>
                </v:shape>
              </w:pict>
            </w:r>
          </w:p>
        </w:tc>
      </w:tr>
      <w:tr w:rsidR="000F3C88" w:rsidRPr="00416BC3" w:rsidTr="00AD2135">
        <w:trPr>
          <w:trHeight w:val="766"/>
        </w:trPr>
        <w:tc>
          <w:tcPr>
            <w:tcW w:w="903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疏散避難至集合場進行人員清點</w:t>
            </w:r>
          </w:p>
        </w:tc>
      </w:tr>
      <w:tr w:rsidR="000F3C88" w:rsidRPr="00416BC3" w:rsidTr="00AD2135">
        <w:trPr>
          <w:trHeight w:val="5853"/>
        </w:trPr>
        <w:tc>
          <w:tcPr>
            <w:tcW w:w="903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1" o:spid="_x0000_i1043" type="#_x0000_t75" style="width:445.5pt;height:249.75pt;visibility:visible">
                  <v:imagedata r:id="rId24" o:title="" croptop="7378f" cropbottom="9284f"/>
                </v:shape>
              </w:pict>
            </w:r>
          </w:p>
        </w:tc>
      </w:tr>
      <w:tr w:rsidR="000F3C88" w:rsidRPr="00416BC3" w:rsidTr="00AD2135">
        <w:trPr>
          <w:trHeight w:val="621"/>
        </w:trPr>
        <w:tc>
          <w:tcPr>
            <w:tcW w:w="903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搜救演練</w:t>
            </w:r>
          </w:p>
        </w:tc>
      </w:tr>
    </w:tbl>
    <w:p w:rsidR="000F3C88" w:rsidRPr="00416BC3" w:rsidRDefault="000F3C88" w:rsidP="006F4CF3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9433"/>
      </w:tblGrid>
      <w:tr w:rsidR="000F3C88" w:rsidRPr="00416BC3" w:rsidTr="00AD2135">
        <w:trPr>
          <w:trHeight w:val="5716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4" o:spid="_x0000_i1044" type="#_x0000_t75" style="width:445.5pt;height:247.5pt;visibility:visible">
                  <v:imagedata r:id="rId23" o:title="" croptop="7942f" cropbottom="8983f"/>
                </v:shape>
              </w:pict>
            </w:r>
          </w:p>
        </w:tc>
      </w:tr>
      <w:tr w:rsidR="000F3C88" w:rsidRPr="00416BC3" w:rsidTr="00AD2135">
        <w:trPr>
          <w:trHeight w:val="766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疏散避難至集合場進行人員清點</w:t>
            </w:r>
          </w:p>
        </w:tc>
      </w:tr>
      <w:tr w:rsidR="000F3C88" w:rsidRPr="00416BC3" w:rsidTr="00AD2135">
        <w:trPr>
          <w:trHeight w:val="5853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5" o:spid="_x0000_i1045" type="#_x0000_t75" style="width:445.5pt;height:249.75pt;visibility:visible">
                  <v:imagedata r:id="rId24" o:title="" croptop="7378f" cropbottom="9284f"/>
                </v:shape>
              </w:pict>
            </w:r>
          </w:p>
        </w:tc>
      </w:tr>
      <w:tr w:rsidR="000F3C88" w:rsidRPr="00416BC3" w:rsidTr="00AD2135">
        <w:trPr>
          <w:trHeight w:val="621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搜救演練</w:t>
            </w:r>
          </w:p>
        </w:tc>
      </w:tr>
      <w:tr w:rsidR="000F3C88" w:rsidRPr="00416BC3" w:rsidTr="00AD2135">
        <w:trPr>
          <w:trHeight w:val="6006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6" o:spid="_x0000_i1046" type="#_x0000_t75" style="width:445.5pt;height:255pt;visibility:visible">
                  <v:imagedata r:id="rId25" o:title="" croptop="7282f" cropbottom="9040f"/>
                </v:shape>
              </w:pict>
            </w:r>
          </w:p>
        </w:tc>
      </w:tr>
      <w:tr w:rsidR="000F3C88" w:rsidRPr="00416BC3" w:rsidTr="00AD2135">
        <w:trPr>
          <w:trHeight w:val="748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搶救演練</w:t>
            </w:r>
          </w:p>
        </w:tc>
      </w:tr>
      <w:tr w:rsidR="000F3C88" w:rsidRPr="00416BC3" w:rsidTr="00AD2135">
        <w:trPr>
          <w:trHeight w:val="5877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noProof/>
              </w:rPr>
              <w:pict>
                <v:shape id="圖片 118" o:spid="_x0000_i1047" type="#_x0000_t75" style="width:460.5pt;height:259.5pt;visibility:visible">
                  <v:imagedata r:id="rId26" o:title="" croptop="7532f" cropbottom="8789f"/>
                </v:shape>
              </w:pict>
            </w:r>
          </w:p>
        </w:tc>
      </w:tr>
      <w:tr w:rsidR="000F3C88" w:rsidRPr="00416BC3" w:rsidTr="00AD2135">
        <w:trPr>
          <w:trHeight w:val="746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急救演練</w:t>
            </w:r>
          </w:p>
        </w:tc>
      </w:tr>
      <w:tr w:rsidR="000F3C88" w:rsidRPr="00416BC3" w:rsidTr="00AD2135">
        <w:trPr>
          <w:trHeight w:val="6006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  <w:r w:rsidRPr="006E35B3">
              <w:rPr>
                <w:noProof/>
              </w:rPr>
              <w:pict>
                <v:shape id="圖片 123" o:spid="_x0000_i1048" type="#_x0000_t75" style="width:444.75pt;height:228pt;visibility:visible">
                  <v:imagedata r:id="rId27" o:title=""/>
                </v:shape>
              </w:pict>
            </w: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</w:p>
        </w:tc>
      </w:tr>
      <w:tr w:rsidR="000F3C88" w:rsidRPr="00281874" w:rsidTr="00AD2135">
        <w:trPr>
          <w:trHeight w:val="5877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  <w:r w:rsidRPr="006E35B3">
              <w:rPr>
                <w:noProof/>
              </w:rPr>
              <w:pict>
                <v:shape id="圖片 124" o:spid="_x0000_i1049" type="#_x0000_t75" style="width:447.75pt;height:244.5pt;visibility:visible">
                  <v:imagedata r:id="rId28" o:title=""/>
                </v:shape>
              </w:pict>
            </w: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</w:p>
        </w:tc>
      </w:tr>
      <w:tr w:rsidR="000F3C88" w:rsidRPr="00416BC3" w:rsidTr="00AD2135">
        <w:trPr>
          <w:trHeight w:val="746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消防滅火演練</w:t>
            </w:r>
          </w:p>
        </w:tc>
      </w:tr>
      <w:tr w:rsidR="000F3C88" w:rsidRPr="00416BC3" w:rsidTr="00AD2135">
        <w:trPr>
          <w:trHeight w:val="6006"/>
        </w:trPr>
        <w:tc>
          <w:tcPr>
            <w:tcW w:w="9429" w:type="dxa"/>
            <w:vAlign w:val="center"/>
          </w:tcPr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</w:p>
          <w:p w:rsidR="000F3C88" w:rsidRDefault="000F3C88" w:rsidP="00AD2135">
            <w:pPr>
              <w:snapToGrid w:val="0"/>
              <w:jc w:val="center"/>
              <w:rPr>
                <w:noProof/>
              </w:rPr>
            </w:pPr>
            <w:r w:rsidRPr="006E35B3">
              <w:rPr>
                <w:noProof/>
              </w:rPr>
              <w:pict>
                <v:shape id="圖片 125" o:spid="_x0000_i1050" type="#_x0000_t75" style="width:429.75pt;height:276.75pt;visibility:visible">
                  <v:imagedata r:id="rId29" o:title="" croptop="3015f" cropbottom="4267f"/>
                </v:shape>
              </w:pict>
            </w: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</w:p>
        </w:tc>
      </w:tr>
      <w:tr w:rsidR="000F3C88" w:rsidRPr="00416BC3" w:rsidTr="00AD2135">
        <w:trPr>
          <w:trHeight w:val="748"/>
        </w:trPr>
        <w:tc>
          <w:tcPr>
            <w:tcW w:w="9429" w:type="dxa"/>
            <w:vAlign w:val="center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校長對全校師生此次演練之總結</w:t>
            </w:r>
          </w:p>
        </w:tc>
      </w:tr>
    </w:tbl>
    <w:p w:rsidR="000F3C88" w:rsidRPr="006F4CF3" w:rsidRDefault="000F3C88" w:rsidP="000F68B2">
      <w:pPr>
        <w:rPr>
          <w:rFonts w:ascii="標楷體" w:eastAsia="標楷體" w:hAnsi="標楷體"/>
          <w:b/>
          <w:sz w:val="40"/>
          <w:szCs w:val="40"/>
        </w:rPr>
      </w:pPr>
    </w:p>
    <w:p w:rsidR="000F3C88" w:rsidRDefault="000F3C88">
      <w:pPr>
        <w:widowControl/>
      </w:pPr>
      <w:r>
        <w:br w:type="page"/>
      </w:r>
    </w:p>
    <w:p w:rsidR="000F3C88" w:rsidRPr="00416BC3" w:rsidRDefault="000F3C88" w:rsidP="002067A3">
      <w:pPr>
        <w:rPr>
          <w:sz w:val="52"/>
          <w:szCs w:val="52"/>
        </w:rPr>
      </w:pPr>
      <w:r>
        <w:rPr>
          <w:noProof/>
        </w:rPr>
        <w:pict>
          <v:shape id="_x0000_s1032" type="#_x0000_t202" style="position:absolute;margin-left:90.2pt;margin-top:11.25pt;width:393.55pt;height:64.6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" stroked="f">
            <v:textbox>
              <w:txbxContent>
                <w:p w:rsidR="000F3C88" w:rsidRPr="00E6629D" w:rsidRDefault="000F3C88" w:rsidP="002067A3">
                  <w:pPr>
                    <w:spacing w:line="720" w:lineRule="exact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>
                    <w:rPr>
                      <w:rFonts w:ascii="標楷體" w:eastAsia="標楷體" w:hAnsi="標楷體"/>
                      <w:sz w:val="72"/>
                      <w:szCs w:val="72"/>
                    </w:rPr>
                    <w:t xml:space="preserve">     </w:t>
                  </w:r>
                  <w:r>
                    <w:rPr>
                      <w:rFonts w:ascii="標楷體" w:eastAsia="標楷體" w:hAnsi="標楷體" w:hint="eastAsia"/>
                      <w:sz w:val="72"/>
                      <w:szCs w:val="72"/>
                    </w:rPr>
                    <w:t>活動成果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75" alt="圖片_校徽" style="position:absolute;margin-left:0;margin-top:-3.2pt;width:91.8pt;height:73.6pt;z-index:251663360;visibility:visible">
            <v:imagedata r:id="rId7" o:title=""/>
          </v:shape>
        </w:pict>
      </w:r>
      <w:r w:rsidRPr="00416BC3">
        <w:rPr>
          <w:sz w:val="52"/>
          <w:szCs w:val="52"/>
        </w:rPr>
        <w:t xml:space="preserve"> </w:t>
      </w:r>
    </w:p>
    <w:p w:rsidR="000F3C88" w:rsidRPr="00416BC3" w:rsidRDefault="000F3C88" w:rsidP="002067A3"/>
    <w:p w:rsidR="000F3C88" w:rsidRPr="00416BC3" w:rsidRDefault="000F3C88" w:rsidP="002067A3"/>
    <w:p w:rsidR="000F3C88" w:rsidRPr="00416BC3" w:rsidRDefault="000F3C88" w:rsidP="002067A3">
      <w:r>
        <w:rPr>
          <w:noProof/>
        </w:rPr>
        <w:pict>
          <v:shape id="_x0000_i1051" type="#_x0000_t75" alt="分隔線" style="width:480pt;height:8.25pt;visibility:visible">
            <v:imagedata r:id="rId8" o:title=""/>
          </v:shape>
        </w:pict>
      </w:r>
    </w:p>
    <w:p w:rsidR="000F3C88" w:rsidRPr="00416BC3" w:rsidRDefault="000F3C88" w:rsidP="006731DA">
      <w:pPr>
        <w:spacing w:beforeLines="50"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項目：</w:t>
      </w:r>
      <w:r>
        <w:rPr>
          <w:rFonts w:eastAsia="標楷體"/>
          <w:b/>
          <w:sz w:val="32"/>
          <w:szCs w:val="20"/>
        </w:rPr>
        <w:t>105</w:t>
      </w:r>
      <w:r w:rsidRPr="001A3EB1">
        <w:rPr>
          <w:rFonts w:eastAsia="標楷體" w:hint="eastAsia"/>
          <w:b/>
          <w:sz w:val="32"/>
          <w:szCs w:val="20"/>
        </w:rPr>
        <w:t>學年</w:t>
      </w:r>
      <w:r>
        <w:rPr>
          <w:rFonts w:eastAsia="標楷體" w:hint="eastAsia"/>
          <w:b/>
          <w:sz w:val="32"/>
          <w:szCs w:val="20"/>
        </w:rPr>
        <w:t>複合防災演練檢討會議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2067A3">
      <w:pPr>
        <w:spacing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時間：</w:t>
      </w:r>
      <w:r>
        <w:rPr>
          <w:rFonts w:eastAsia="標楷體"/>
          <w:sz w:val="32"/>
          <w:szCs w:val="20"/>
        </w:rPr>
        <w:t>105</w:t>
      </w:r>
      <w:r>
        <w:rPr>
          <w:rFonts w:eastAsia="標楷體" w:hint="eastAsia"/>
          <w:sz w:val="32"/>
          <w:szCs w:val="20"/>
        </w:rPr>
        <w:t>年</w:t>
      </w:r>
      <w:r>
        <w:rPr>
          <w:rFonts w:eastAsia="標楷體"/>
          <w:sz w:val="32"/>
          <w:szCs w:val="20"/>
        </w:rPr>
        <w:t>9</w:t>
      </w:r>
      <w:r>
        <w:rPr>
          <w:rFonts w:eastAsia="標楷體" w:hint="eastAsia"/>
          <w:sz w:val="32"/>
          <w:szCs w:val="20"/>
        </w:rPr>
        <w:t>月</w:t>
      </w:r>
      <w:r>
        <w:rPr>
          <w:rFonts w:eastAsia="標楷體"/>
          <w:sz w:val="32"/>
          <w:szCs w:val="20"/>
        </w:rPr>
        <w:t>21</w:t>
      </w:r>
      <w:r>
        <w:rPr>
          <w:rFonts w:eastAsia="標楷體" w:hint="eastAsia"/>
          <w:sz w:val="32"/>
          <w:szCs w:val="20"/>
        </w:rPr>
        <w:t>日</w:t>
      </w:r>
      <w:r>
        <w:rPr>
          <w:rFonts w:eastAsia="標楷體"/>
          <w:sz w:val="32"/>
          <w:szCs w:val="20"/>
        </w:rPr>
        <w:t xml:space="preserve">  </w:t>
      </w:r>
      <w:r>
        <w:rPr>
          <w:rFonts w:eastAsia="標楷體" w:hint="eastAsia"/>
          <w:sz w:val="32"/>
          <w:szCs w:val="20"/>
        </w:rPr>
        <w:t>下午</w:t>
      </w:r>
      <w:r>
        <w:rPr>
          <w:rFonts w:eastAsia="標楷體"/>
          <w:sz w:val="32"/>
          <w:szCs w:val="20"/>
        </w:rPr>
        <w:t>12</w:t>
      </w:r>
      <w:r>
        <w:rPr>
          <w:rFonts w:eastAsia="標楷體" w:hint="eastAsia"/>
          <w:sz w:val="32"/>
          <w:szCs w:val="20"/>
        </w:rPr>
        <w:t>：</w:t>
      </w:r>
      <w:r>
        <w:rPr>
          <w:rFonts w:eastAsia="標楷體"/>
          <w:sz w:val="32"/>
          <w:szCs w:val="20"/>
        </w:rPr>
        <w:t>50~13</w:t>
      </w:r>
      <w:r>
        <w:rPr>
          <w:rFonts w:eastAsia="標楷體" w:hint="eastAsia"/>
          <w:sz w:val="32"/>
          <w:szCs w:val="20"/>
        </w:rPr>
        <w:t>：</w:t>
      </w:r>
      <w:r>
        <w:rPr>
          <w:rFonts w:eastAsia="標楷體"/>
          <w:sz w:val="32"/>
          <w:szCs w:val="20"/>
        </w:rPr>
        <w:t>20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974952" w:rsidRDefault="000F3C88" w:rsidP="00577FA9">
      <w:pPr>
        <w:spacing w:line="500" w:lineRule="exact"/>
        <w:rPr>
          <w:rFonts w:eastAsia="標楷體"/>
          <w:sz w:val="32"/>
          <w:szCs w:val="32"/>
        </w:rPr>
      </w:pPr>
      <w:r w:rsidRPr="00974952">
        <w:rPr>
          <w:rFonts w:ascii="標楷體" w:eastAsia="標楷體" w:hAnsi="標楷體" w:hint="eastAsia"/>
          <w:sz w:val="32"/>
          <w:szCs w:val="32"/>
        </w:rPr>
        <w:t>會議記錄：</w:t>
      </w:r>
    </w:p>
    <w:p w:rsidR="000F3C88" w:rsidRDefault="000F3C88" w:rsidP="00577FA9">
      <w:pPr>
        <w:rPr>
          <w:rFonts w:ascii="標楷體" w:eastAsia="標楷體" w:hAnsi="標楷體"/>
          <w:b/>
          <w:sz w:val="28"/>
          <w:szCs w:val="28"/>
        </w:rPr>
      </w:pPr>
      <w:r w:rsidRPr="00892643">
        <w:rPr>
          <w:rFonts w:ascii="標楷體" w:eastAsia="標楷體" w:hAnsi="標楷體" w:hint="eastAsia"/>
          <w:b/>
          <w:sz w:val="28"/>
          <w:szCs w:val="28"/>
        </w:rPr>
        <w:t>一、工作報告</w:t>
      </w:r>
    </w:p>
    <w:p w:rsidR="000F3C88" w:rsidRPr="005C15B2" w:rsidRDefault="000F3C88" w:rsidP="002067A3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/>
          <w:sz w:val="28"/>
          <w:szCs w:val="28"/>
        </w:rPr>
        <w:t>1.</w:t>
      </w:r>
      <w:r w:rsidRPr="005C15B2">
        <w:rPr>
          <w:rFonts w:ascii="標楷體" w:eastAsia="標楷體" w:hAnsi="標楷體" w:hint="eastAsia"/>
          <w:sz w:val="28"/>
          <w:szCs w:val="28"/>
        </w:rPr>
        <w:t>各組依「校園災害防救應變組織」分工權責負責工作，完成演練工作。</w:t>
      </w:r>
    </w:p>
    <w:p w:rsidR="000F3C88" w:rsidRPr="005C15B2" w:rsidRDefault="000F3C88" w:rsidP="002067A3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/>
          <w:sz w:val="28"/>
          <w:szCs w:val="28"/>
        </w:rPr>
        <w:t>2.</w:t>
      </w:r>
      <w:r w:rsidRPr="005C15B2">
        <w:rPr>
          <w:rFonts w:ascii="標楷體" w:eastAsia="標楷體" w:hAnsi="標楷體" w:hint="eastAsia"/>
          <w:sz w:val="28"/>
          <w:szCs w:val="28"/>
        </w:rPr>
        <w:t>請各組組長將「校園災害防救計畫精要」詳閱，並列入業務移交。</w:t>
      </w:r>
    </w:p>
    <w:p w:rsidR="000F3C88" w:rsidRPr="005F7CCF" w:rsidRDefault="000F3C88" w:rsidP="00577FA9">
      <w:pPr>
        <w:rPr>
          <w:rFonts w:ascii="標楷體" w:eastAsia="標楷體" w:hAnsi="標楷體"/>
          <w:b/>
          <w:sz w:val="28"/>
          <w:szCs w:val="28"/>
        </w:rPr>
      </w:pPr>
      <w:r w:rsidRPr="005F7CCF">
        <w:rPr>
          <w:rFonts w:ascii="標楷體" w:eastAsia="標楷體" w:hAnsi="標楷體" w:hint="eastAsia"/>
          <w:b/>
          <w:sz w:val="28"/>
          <w:szCs w:val="28"/>
        </w:rPr>
        <w:t>二、演練檢討</w:t>
      </w:r>
    </w:p>
    <w:p w:rsidR="000F3C88" w:rsidRPr="005C15B2" w:rsidRDefault="000F3C88" w:rsidP="002067A3">
      <w:pPr>
        <w:pStyle w:val="ListParagraph"/>
        <w:numPr>
          <w:ilvl w:val="0"/>
          <w:numId w:val="19"/>
        </w:numPr>
        <w:spacing w:line="500" w:lineRule="exact"/>
        <w:ind w:leftChars="0" w:left="284" w:hanging="284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 w:hint="eastAsia"/>
          <w:sz w:val="28"/>
          <w:szCs w:val="28"/>
        </w:rPr>
        <w:t>學生在疏散過程中，都能做到不推、不跑、不語的要求；引導避難的老師也都能協助引導，使同學都能迅速移動到操場集合。</w:t>
      </w:r>
    </w:p>
    <w:p w:rsidR="000F3C88" w:rsidRPr="005C15B2" w:rsidRDefault="000F3C88" w:rsidP="002067A3">
      <w:pPr>
        <w:pStyle w:val="ListParagraph"/>
        <w:numPr>
          <w:ilvl w:val="0"/>
          <w:numId w:val="19"/>
        </w:numPr>
        <w:spacing w:line="500" w:lineRule="exact"/>
        <w:ind w:leftChars="0" w:left="284" w:hanging="284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 w:hint="eastAsia"/>
          <w:sz w:val="28"/>
          <w:szCs w:val="28"/>
        </w:rPr>
        <w:t>但在就地掩蔽的部分，有部分同學未能依照先前宣導的要求，盡可能躲在桌下至少將頭部伸入桌下以減少頭部受傷的機會，這個部分將要求改進。</w:t>
      </w:r>
    </w:p>
    <w:p w:rsidR="000F3C88" w:rsidRPr="005C15B2" w:rsidRDefault="000F3C88" w:rsidP="002067A3">
      <w:pPr>
        <w:pStyle w:val="ListParagraph"/>
        <w:numPr>
          <w:ilvl w:val="0"/>
          <w:numId w:val="19"/>
        </w:numPr>
        <w:spacing w:line="500" w:lineRule="exact"/>
        <w:ind w:leftChars="0" w:left="284" w:hanging="284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 w:hint="eastAsia"/>
          <w:sz w:val="28"/>
          <w:szCs w:val="28"/>
        </w:rPr>
        <w:t>第一次演練，搶救組搜救到學生之後，腳本未載明回報內容，第二次演練已改進了。</w:t>
      </w:r>
    </w:p>
    <w:p w:rsidR="000F3C88" w:rsidRPr="005C15B2" w:rsidRDefault="000F3C88" w:rsidP="002067A3">
      <w:pPr>
        <w:pStyle w:val="ListParagraph"/>
        <w:numPr>
          <w:ilvl w:val="0"/>
          <w:numId w:val="19"/>
        </w:numPr>
        <w:spacing w:line="500" w:lineRule="exact"/>
        <w:ind w:leftChars="0" w:left="284" w:hanging="284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 w:hint="eastAsia"/>
          <w:sz w:val="28"/>
          <w:szCs w:val="28"/>
        </w:rPr>
        <w:t>學生搜救、搶救的部分也比第一次順暢很多。</w:t>
      </w:r>
    </w:p>
    <w:p w:rsidR="000F3C88" w:rsidRPr="005C15B2" w:rsidRDefault="000F3C88" w:rsidP="002067A3">
      <w:pPr>
        <w:pStyle w:val="ListParagraph"/>
        <w:numPr>
          <w:ilvl w:val="0"/>
          <w:numId w:val="19"/>
        </w:numPr>
        <w:spacing w:line="500" w:lineRule="exact"/>
        <w:ind w:leftChars="0" w:left="284" w:hanging="284"/>
        <w:rPr>
          <w:rFonts w:ascii="標楷體" w:eastAsia="標楷體" w:hAnsi="標楷體"/>
          <w:sz w:val="28"/>
          <w:szCs w:val="28"/>
        </w:rPr>
      </w:pPr>
      <w:r w:rsidRPr="005C15B2">
        <w:rPr>
          <w:rFonts w:ascii="標楷體" w:eastAsia="標楷體" w:hAnsi="標楷體" w:hint="eastAsia"/>
          <w:sz w:val="28"/>
          <w:szCs w:val="28"/>
        </w:rPr>
        <w:t>我們這一次的防災演練設計得比較簡單，但災害真正發生的時候，情況一定會遠比我們設想的要糟糕許多，受傷的學生可能不只一個，受傷的程度也可能更嚴重，一旦大災難發生，很有可能沒有救護車可以支援，我們得自己設法。更慘的是，如果像</w:t>
      </w:r>
      <w:r w:rsidRPr="005C15B2">
        <w:rPr>
          <w:rFonts w:ascii="標楷體" w:eastAsia="標楷體" w:hAnsi="標楷體"/>
          <w:sz w:val="28"/>
          <w:szCs w:val="28"/>
        </w:rPr>
        <w:t>921</w:t>
      </w:r>
      <w:r w:rsidRPr="005C15B2">
        <w:rPr>
          <w:rFonts w:ascii="標楷體" w:eastAsia="標楷體" w:hAnsi="標楷體" w:hint="eastAsia"/>
          <w:sz w:val="28"/>
          <w:szCs w:val="28"/>
        </w:rPr>
        <w:t>那樣的大地震發生在我們這兒，受災是大區域範圍的，那麼不僅我們的學生無法送到醫院，說不定學校還得成立緊急避難所，收留更多的災民與傷患。唯有平常多準備，才能降低傷害。今後我們也將逐步地擴增演練內容，以期落實防災減災的要求。再次感謝同仁們的盡心協力，讓任務得以圓滿成功。</w:t>
      </w:r>
    </w:p>
    <w:p w:rsidR="000F3C88" w:rsidRPr="00577FA9" w:rsidRDefault="000F3C88" w:rsidP="000F68B2"/>
    <w:p w:rsidR="000F3C88" w:rsidRPr="00416BC3" w:rsidRDefault="000F3C88" w:rsidP="00E77240">
      <w:pPr>
        <w:rPr>
          <w:sz w:val="52"/>
          <w:szCs w:val="52"/>
        </w:rPr>
      </w:pPr>
      <w:r>
        <w:rPr>
          <w:noProof/>
        </w:rPr>
        <w:pict>
          <v:shape id="_x0000_s1034" type="#_x0000_t202" style="position:absolute;margin-left:90.2pt;margin-top:11.25pt;width:393.55pt;height:64.65pt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" stroked="f">
            <v:textbox>
              <w:txbxContent>
                <w:p w:rsidR="000F3C88" w:rsidRPr="00E6629D" w:rsidRDefault="000F3C88" w:rsidP="00E77240">
                  <w:pPr>
                    <w:spacing w:line="720" w:lineRule="exact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>
                    <w:rPr>
                      <w:rFonts w:ascii="標楷體" w:eastAsia="標楷體" w:hAnsi="標楷體"/>
                      <w:sz w:val="72"/>
                      <w:szCs w:val="72"/>
                    </w:rPr>
                    <w:t xml:space="preserve">     </w:t>
                  </w:r>
                  <w:r>
                    <w:rPr>
                      <w:rFonts w:ascii="標楷體" w:eastAsia="標楷體" w:hAnsi="標楷體" w:hint="eastAsia"/>
                      <w:sz w:val="72"/>
                      <w:szCs w:val="72"/>
                    </w:rPr>
                    <w:t>活動成果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5" type="#_x0000_t75" alt="圖片_校徽" style="position:absolute;margin-left:0;margin-top:-3.2pt;width:91.8pt;height:73.6pt;z-index:251657216;visibility:visible">
            <v:imagedata r:id="rId7" o:title=""/>
          </v:shape>
        </w:pict>
      </w:r>
      <w:r w:rsidRPr="00416BC3">
        <w:rPr>
          <w:sz w:val="52"/>
          <w:szCs w:val="52"/>
        </w:rPr>
        <w:t xml:space="preserve"> </w:t>
      </w:r>
    </w:p>
    <w:p w:rsidR="000F3C88" w:rsidRPr="00416BC3" w:rsidRDefault="000F3C88" w:rsidP="00E77240"/>
    <w:p w:rsidR="000F3C88" w:rsidRPr="00416BC3" w:rsidRDefault="000F3C88" w:rsidP="00E77240"/>
    <w:p w:rsidR="000F3C88" w:rsidRPr="00416BC3" w:rsidRDefault="000F3C88" w:rsidP="00E77240">
      <w:r>
        <w:rPr>
          <w:noProof/>
        </w:rPr>
        <w:pict>
          <v:shape id="_x0000_i1052" type="#_x0000_t75" alt="分隔線" style="width:480pt;height:8.25pt;visibility:visible">
            <v:imagedata r:id="rId8" o:title=""/>
          </v:shape>
        </w:pict>
      </w:r>
    </w:p>
    <w:p w:rsidR="000F3C88" w:rsidRPr="00416BC3" w:rsidRDefault="000F3C88" w:rsidP="00E77240">
      <w:pPr>
        <w:spacing w:line="320" w:lineRule="exact"/>
        <w:rPr>
          <w:rFonts w:ascii="標楷體" w:eastAsia="標楷體" w:hAnsi="標楷體"/>
          <w:sz w:val="28"/>
          <w:szCs w:val="28"/>
        </w:rPr>
      </w:pPr>
      <w:r w:rsidRPr="00416BC3">
        <w:rPr>
          <w:rFonts w:ascii="標楷體" w:eastAsia="標楷體" w:hAnsi="標楷體" w:hint="eastAsia"/>
          <w:sz w:val="28"/>
          <w:szCs w:val="28"/>
        </w:rPr>
        <w:t>項目：</w:t>
      </w:r>
      <w:r>
        <w:rPr>
          <w:rFonts w:ascii="標楷體" w:eastAsia="標楷體" w:hAnsi="標楷體" w:hint="eastAsia"/>
          <w:sz w:val="28"/>
          <w:szCs w:val="28"/>
        </w:rPr>
        <w:t>消防安全講習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E77240">
      <w:pPr>
        <w:spacing w:line="32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日期</w:t>
      </w:r>
      <w:r w:rsidRPr="00416BC3">
        <w:rPr>
          <w:rFonts w:ascii="標楷體" w:eastAsia="標楷體" w:hAnsi="標楷體" w:hint="eastAsia"/>
          <w:sz w:val="28"/>
          <w:szCs w:val="28"/>
        </w:rPr>
        <w:t>：</w:t>
      </w:r>
      <w:r>
        <w:rPr>
          <w:rFonts w:ascii="標楷體" w:eastAsia="標楷體" w:hAnsi="標楷體"/>
          <w:sz w:val="28"/>
          <w:szCs w:val="28"/>
        </w:rPr>
        <w:t>105</w:t>
      </w:r>
      <w:r w:rsidRPr="00416BC3"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/>
          <w:sz w:val="28"/>
          <w:szCs w:val="28"/>
        </w:rPr>
        <w:t>10.20</w:t>
      </w:r>
    </w:p>
    <w:p w:rsidR="000F3C88" w:rsidRPr="00416BC3" w:rsidRDefault="000F3C88" w:rsidP="006731DA">
      <w:pPr>
        <w:spacing w:afterLines="50" w:line="80" w:lineRule="exact"/>
        <w:rPr>
          <w:rFonts w:ascii="標楷體" w:eastAsia="標楷體" w:hAnsi="標楷體"/>
          <w:sz w:val="28"/>
          <w:szCs w:val="28"/>
          <w:u w:val="dotted"/>
        </w:rPr>
      </w:pPr>
      <w:r w:rsidRPr="00416BC3">
        <w:rPr>
          <w:rFonts w:ascii="標楷體" w:eastAsia="標楷體" w:hAnsi="標楷體"/>
          <w:sz w:val="28"/>
          <w:szCs w:val="28"/>
        </w:rPr>
        <w:t xml:space="preserve">      </w:t>
      </w:r>
      <w:r w:rsidRPr="00416BC3">
        <w:rPr>
          <w:rFonts w:ascii="標楷體" w:eastAsia="標楷體" w:hAnsi="標楷體"/>
          <w:sz w:val="28"/>
          <w:szCs w:val="28"/>
          <w:u w:val="dotted"/>
        </w:rPr>
        <w:t xml:space="preserve">                                                             </w:t>
      </w:r>
    </w:p>
    <w:p w:rsidR="000F3C88" w:rsidRPr="00416BC3" w:rsidRDefault="000F3C88" w:rsidP="00E77240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E77240">
      <w:pPr>
        <w:snapToGrid w:val="0"/>
        <w:rPr>
          <w:rFonts w:ascii="標楷體" w:eastAsia="標楷體" w:hAnsi="標楷體"/>
          <w:sz w:val="8"/>
          <w:szCs w:val="8"/>
        </w:rPr>
      </w:pPr>
    </w:p>
    <w:tbl>
      <w:tblPr>
        <w:tblpPr w:leftFromText="180" w:rightFromText="180" w:vertAnchor="text" w:horzAnchor="margin" w:tblpXSpec="center" w:tblpY="-39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0A0"/>
      </w:tblPr>
      <w:tblGrid>
        <w:gridCol w:w="8856"/>
      </w:tblGrid>
      <w:tr w:rsidR="000F3C88" w:rsidRPr="00416BC3" w:rsidTr="00AD2135">
        <w:trPr>
          <w:trHeight w:val="3879"/>
        </w:trPr>
        <w:tc>
          <w:tcPr>
            <w:tcW w:w="8856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rFonts w:ascii="標楷體" w:eastAsia="標楷體" w:hAnsi="標楷體"/>
                <w:noProof/>
                <w:kern w:val="0"/>
                <w:sz w:val="8"/>
                <w:szCs w:val="8"/>
              </w:rPr>
              <w:pict>
                <v:shape id="圖片 126" o:spid="_x0000_i1053" type="#_x0000_t75" style="width:374.25pt;height:489.75pt;visibility:visible">
                  <v:imagedata r:id="rId30" o:title=""/>
                </v:shape>
              </w:pict>
            </w:r>
          </w:p>
        </w:tc>
      </w:tr>
      <w:tr w:rsidR="000F3C88" w:rsidRPr="00416BC3" w:rsidTr="00AD2135">
        <w:trPr>
          <w:trHeight w:val="339"/>
        </w:trPr>
        <w:tc>
          <w:tcPr>
            <w:tcW w:w="8856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noProof/>
                <w:kern w:val="0"/>
                <w:sz w:val="32"/>
                <w:szCs w:val="32"/>
              </w:rPr>
            </w:pPr>
            <w:r w:rsidRPr="00AD2135">
              <w:rPr>
                <w:rFonts w:ascii="標楷體" w:eastAsia="標楷體" w:hAnsi="標楷體" w:hint="eastAsia"/>
                <w:sz w:val="28"/>
                <w:szCs w:val="28"/>
              </w:rPr>
              <w:t>消防安全講習簽到表</w:t>
            </w:r>
          </w:p>
        </w:tc>
      </w:tr>
      <w:tr w:rsidR="000F3C88" w:rsidRPr="00416BC3" w:rsidTr="00AD2135">
        <w:trPr>
          <w:trHeight w:val="4342"/>
        </w:trPr>
        <w:tc>
          <w:tcPr>
            <w:tcW w:w="8856" w:type="dxa"/>
          </w:tcPr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kern w:val="0"/>
                <w:sz w:val="8"/>
                <w:szCs w:val="8"/>
              </w:rPr>
            </w:pPr>
            <w:r w:rsidRPr="006E35B3">
              <w:rPr>
                <w:rFonts w:ascii="標楷體" w:eastAsia="標楷體" w:hAnsi="標楷體"/>
                <w:noProof/>
                <w:kern w:val="0"/>
                <w:sz w:val="8"/>
                <w:szCs w:val="8"/>
              </w:rPr>
              <w:pict>
                <v:shape id="圖片 127" o:spid="_x0000_i1054" type="#_x0000_t75" style="width:426pt;height:239.25pt;visibility:visible">
                  <v:imagedata r:id="rId31" o:title=""/>
                </v:shape>
              </w:pict>
            </w:r>
          </w:p>
        </w:tc>
      </w:tr>
      <w:tr w:rsidR="000F3C88" w:rsidRPr="00416BC3" w:rsidTr="00AD2135">
        <w:trPr>
          <w:trHeight w:val="350"/>
        </w:trPr>
        <w:tc>
          <w:tcPr>
            <w:tcW w:w="8856" w:type="dxa"/>
          </w:tcPr>
          <w:p w:rsidR="000F3C88" w:rsidRPr="00AD2135" w:rsidRDefault="000F3C88" w:rsidP="00AD2135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pict>
                <v:shape id="圖片 128" o:spid="_x0000_s1036" type="#_x0000_t75" style="position:absolute;margin-left:-.15pt;margin-top:0;width:399pt;height:265.55pt;z-index:251660288;visibility:visible;mso-position-horizontal-relative:text;mso-position-vertical-relative:text">
                  <v:imagedata r:id="rId32" o:title=""/>
                  <w10:wrap type="square"/>
                </v:shape>
              </w:pict>
            </w:r>
          </w:p>
          <w:p w:rsidR="000F3C88" w:rsidRPr="00AD2135" w:rsidRDefault="000F3C88" w:rsidP="00AD2135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pict>
                <v:shape id="圖片 129" o:spid="_x0000_s1037" type="#_x0000_t75" style="position:absolute;left:0;text-align:left;margin-left:146.8pt;margin-top:184.5pt;width:285pt;height:254.95pt;z-index:251661312;visibility:visible;mso-position-horizontal-relative:margin;mso-position-vertical-relative:margin">
                  <v:imagedata r:id="rId33" o:title=""/>
                  <w10:wrap type="square" anchorx="margin" anchory="margin"/>
                </v:shape>
              </w:pict>
            </w:r>
          </w:p>
        </w:tc>
      </w:tr>
    </w:tbl>
    <w:p w:rsidR="000F3C88" w:rsidRPr="00416BC3" w:rsidRDefault="000F3C88" w:rsidP="0008496F">
      <w:pPr>
        <w:snapToGrid w:val="0"/>
        <w:rPr>
          <w:rFonts w:ascii="標楷體" w:eastAsia="標楷體" w:hAnsi="標楷體"/>
          <w:sz w:val="8"/>
          <w:szCs w:val="8"/>
        </w:rPr>
      </w:pPr>
    </w:p>
    <w:p w:rsidR="000F3C88" w:rsidRPr="00416BC3" w:rsidRDefault="000F3C88" w:rsidP="0008496F">
      <w:pPr>
        <w:snapToGrid w:val="0"/>
        <w:rPr>
          <w:rFonts w:ascii="標楷體" w:eastAsia="標楷體" w:hAnsi="標楷體"/>
          <w:sz w:val="8"/>
          <w:szCs w:val="8"/>
        </w:rPr>
      </w:pPr>
    </w:p>
    <w:sectPr w:rsidR="000F3C88" w:rsidRPr="00416BC3" w:rsidSect="002C253E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440" w:right="1077" w:bottom="1247" w:left="1418" w:header="851" w:footer="365" w:gutter="0"/>
      <w:cols w:space="425"/>
      <w:titlePg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3C88" w:rsidRDefault="000F3C88" w:rsidP="00057F88">
      <w:r>
        <w:separator/>
      </w:r>
    </w:p>
  </w:endnote>
  <w:endnote w:type="continuationSeparator" w:id="0">
    <w:p w:rsidR="000F3C88" w:rsidRDefault="000F3C88" w:rsidP="00057F8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3C88" w:rsidRDefault="000F3C88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3C88" w:rsidRDefault="000F3C88">
    <w:pPr>
      <w:pStyle w:val="Footer"/>
      <w:jc w:val="center"/>
    </w:pPr>
    <w:fldSimple w:instr="PAGE   \* MERGEFORMAT">
      <w:r w:rsidRPr="006731DA">
        <w:rPr>
          <w:noProof/>
          <w:lang w:val="zh-TW"/>
        </w:rPr>
        <w:t>14</w:t>
      </w:r>
    </w:fldSimple>
  </w:p>
  <w:p w:rsidR="000F3C88" w:rsidRDefault="000F3C88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okmarkStart w:id="0" w:name="_GoBack"/>
  <w:bookmarkEnd w:id="0"/>
  <w:p w:rsidR="000F3C88" w:rsidRDefault="000F3C88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Pr="006731DA">
      <w:rPr>
        <w:noProof/>
        <w:lang w:val="zh-TW"/>
      </w:rPr>
      <w:t>1</w:t>
    </w:r>
    <w:r>
      <w:fldChar w:fldCharType="end"/>
    </w:r>
  </w:p>
  <w:p w:rsidR="000F3C88" w:rsidRDefault="000F3C8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3C88" w:rsidRDefault="000F3C88" w:rsidP="00057F88">
      <w:r>
        <w:separator/>
      </w:r>
    </w:p>
  </w:footnote>
  <w:footnote w:type="continuationSeparator" w:id="0">
    <w:p w:rsidR="000F3C88" w:rsidRDefault="000F3C88" w:rsidP="00057F8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3C88" w:rsidRDefault="000F3C88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3C88" w:rsidRDefault="000F3C88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3C88" w:rsidRDefault="000F3C8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8B1135"/>
    <w:multiLevelType w:val="hybridMultilevel"/>
    <w:tmpl w:val="A1F2366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1D4A47AA"/>
    <w:multiLevelType w:val="hybridMultilevel"/>
    <w:tmpl w:val="0FB4DE7E"/>
    <w:lvl w:ilvl="0" w:tplc="E800CAA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1E9331AA"/>
    <w:multiLevelType w:val="hybridMultilevel"/>
    <w:tmpl w:val="342E26E0"/>
    <w:lvl w:ilvl="0" w:tplc="C9F679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rial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">
    <w:nsid w:val="244E7D77"/>
    <w:multiLevelType w:val="hybridMultilevel"/>
    <w:tmpl w:val="BDEEE1D0"/>
    <w:lvl w:ilvl="0" w:tplc="20E660E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rial" w:hint="default"/>
        <w:color w:val="282A55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">
    <w:nsid w:val="2894759A"/>
    <w:multiLevelType w:val="singleLevel"/>
    <w:tmpl w:val="C9EAC1A4"/>
    <w:lvl w:ilvl="0">
      <w:start w:val="1"/>
      <w:numFmt w:val="taiwaneseCountingThousand"/>
      <w:lvlText w:val="%1、"/>
      <w:lvlJc w:val="left"/>
      <w:pPr>
        <w:tabs>
          <w:tab w:val="num" w:pos="645"/>
        </w:tabs>
        <w:ind w:left="645" w:hanging="645"/>
      </w:pPr>
      <w:rPr>
        <w:rFonts w:cs="Times New Roman" w:hint="eastAsia"/>
      </w:rPr>
    </w:lvl>
  </w:abstractNum>
  <w:abstractNum w:abstractNumId="5">
    <w:nsid w:val="29D91F61"/>
    <w:multiLevelType w:val="hybridMultilevel"/>
    <w:tmpl w:val="C9E87C1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2BA34E9F"/>
    <w:multiLevelType w:val="hybridMultilevel"/>
    <w:tmpl w:val="C68A10DA"/>
    <w:lvl w:ilvl="0" w:tplc="A944400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rial" w:hint="default"/>
        <w:color w:val="282A55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7">
    <w:nsid w:val="2D21773F"/>
    <w:multiLevelType w:val="hybridMultilevel"/>
    <w:tmpl w:val="155CAE62"/>
    <w:lvl w:ilvl="0" w:tplc="04090015">
      <w:start w:val="1"/>
      <w:numFmt w:val="taiwaneseCountingThousand"/>
      <w:lvlText w:val="%1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8">
    <w:nsid w:val="2ECB5272"/>
    <w:multiLevelType w:val="singleLevel"/>
    <w:tmpl w:val="4A7A84A8"/>
    <w:lvl w:ilvl="0">
      <w:start w:val="1"/>
      <w:numFmt w:val="taiwaneseCountingThousand"/>
      <w:lvlText w:val="（%1）"/>
      <w:lvlJc w:val="left"/>
      <w:pPr>
        <w:tabs>
          <w:tab w:val="num" w:pos="1605"/>
        </w:tabs>
        <w:ind w:left="1605" w:hanging="1140"/>
      </w:pPr>
      <w:rPr>
        <w:rFonts w:cs="Times New Roman" w:hint="eastAsia"/>
      </w:rPr>
    </w:lvl>
  </w:abstractNum>
  <w:abstractNum w:abstractNumId="9">
    <w:nsid w:val="2FCD7FC8"/>
    <w:multiLevelType w:val="hybridMultilevel"/>
    <w:tmpl w:val="0FCEA530"/>
    <w:lvl w:ilvl="0" w:tplc="25B60F06">
      <w:start w:val="1"/>
      <w:numFmt w:val="decimal"/>
      <w:pStyle w:val="a"/>
      <w:lvlText w:val="%1.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10">
    <w:nsid w:val="35CE5B03"/>
    <w:multiLevelType w:val="hybridMultilevel"/>
    <w:tmpl w:val="0748B72E"/>
    <w:lvl w:ilvl="0" w:tplc="DB6406E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1">
    <w:nsid w:val="387B0733"/>
    <w:multiLevelType w:val="hybridMultilevel"/>
    <w:tmpl w:val="065A0F5E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9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7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5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3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1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9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7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55" w:hanging="480"/>
      </w:pPr>
      <w:rPr>
        <w:rFonts w:ascii="Wingdings" w:hAnsi="Wingdings" w:hint="default"/>
      </w:rPr>
    </w:lvl>
  </w:abstractNum>
  <w:abstractNum w:abstractNumId="12">
    <w:nsid w:val="44773BB1"/>
    <w:multiLevelType w:val="hybridMultilevel"/>
    <w:tmpl w:val="76DC483A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3">
    <w:nsid w:val="524312F9"/>
    <w:multiLevelType w:val="hybridMultilevel"/>
    <w:tmpl w:val="B67A19C0"/>
    <w:lvl w:ilvl="0" w:tplc="D4F2093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4">
    <w:nsid w:val="52D85D94"/>
    <w:multiLevelType w:val="singleLevel"/>
    <w:tmpl w:val="7E5888B2"/>
    <w:lvl w:ilvl="0">
      <w:start w:val="1"/>
      <w:numFmt w:val="taiwaneseCountingThousand"/>
      <w:lvlText w:val="（%1）"/>
      <w:lvlJc w:val="left"/>
      <w:pPr>
        <w:tabs>
          <w:tab w:val="num" w:pos="2895"/>
        </w:tabs>
        <w:ind w:left="2895" w:hanging="990"/>
      </w:pPr>
      <w:rPr>
        <w:rFonts w:cs="Times New Roman" w:hint="eastAsia"/>
      </w:rPr>
    </w:lvl>
  </w:abstractNum>
  <w:abstractNum w:abstractNumId="15">
    <w:nsid w:val="5B370A5B"/>
    <w:multiLevelType w:val="hybridMultilevel"/>
    <w:tmpl w:val="BE264C98"/>
    <w:lvl w:ilvl="0" w:tplc="7B9CAB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rial" w:hint="default"/>
        <w:color w:val="282A55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6">
    <w:nsid w:val="6B6D05F1"/>
    <w:multiLevelType w:val="hybridMultilevel"/>
    <w:tmpl w:val="5920747C"/>
    <w:lvl w:ilvl="0" w:tplc="D8C0F63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rial" w:hint="default"/>
        <w:color w:val="282A55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7">
    <w:nsid w:val="6E516702"/>
    <w:multiLevelType w:val="hybridMultilevel"/>
    <w:tmpl w:val="FEC8D24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>
    <w:nsid w:val="78F22375"/>
    <w:multiLevelType w:val="hybridMultilevel"/>
    <w:tmpl w:val="DB423424"/>
    <w:lvl w:ilvl="0" w:tplc="AD6A5574">
      <w:start w:val="1"/>
      <w:numFmt w:val="taiwaneseCountingThousand"/>
      <w:lvlText w:val="%1、"/>
      <w:lvlJc w:val="left"/>
      <w:pPr>
        <w:tabs>
          <w:tab w:val="num" w:pos="833"/>
        </w:tabs>
        <w:ind w:left="833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73"/>
        </w:tabs>
        <w:ind w:left="1073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553"/>
        </w:tabs>
        <w:ind w:left="1553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033"/>
        </w:tabs>
        <w:ind w:left="2033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13"/>
        </w:tabs>
        <w:ind w:left="2513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993"/>
        </w:tabs>
        <w:ind w:left="2993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73"/>
        </w:tabs>
        <w:ind w:left="3473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53"/>
        </w:tabs>
        <w:ind w:left="3953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433"/>
        </w:tabs>
        <w:ind w:left="4433" w:hanging="480"/>
      </w:pPr>
      <w:rPr>
        <w:rFonts w:cs="Times New Roman"/>
      </w:rPr>
    </w:lvl>
  </w:abstractNum>
  <w:num w:numId="1">
    <w:abstractNumId w:val="4"/>
  </w:num>
  <w:num w:numId="2">
    <w:abstractNumId w:val="8"/>
  </w:num>
  <w:num w:numId="3">
    <w:abstractNumId w:val="14"/>
  </w:num>
  <w:num w:numId="4">
    <w:abstractNumId w:val="18"/>
  </w:num>
  <w:num w:numId="5">
    <w:abstractNumId w:val="7"/>
  </w:num>
  <w:num w:numId="6">
    <w:abstractNumId w:val="13"/>
  </w:num>
  <w:num w:numId="7">
    <w:abstractNumId w:val="2"/>
  </w:num>
  <w:num w:numId="8">
    <w:abstractNumId w:val="6"/>
  </w:num>
  <w:num w:numId="9">
    <w:abstractNumId w:val="15"/>
  </w:num>
  <w:num w:numId="10">
    <w:abstractNumId w:val="16"/>
  </w:num>
  <w:num w:numId="11">
    <w:abstractNumId w:val="3"/>
  </w:num>
  <w:num w:numId="12">
    <w:abstractNumId w:val="9"/>
  </w:num>
  <w:num w:numId="13">
    <w:abstractNumId w:val="10"/>
  </w:num>
  <w:num w:numId="14">
    <w:abstractNumId w:val="0"/>
  </w:num>
  <w:num w:numId="15">
    <w:abstractNumId w:val="17"/>
  </w:num>
  <w:num w:numId="16">
    <w:abstractNumId w:val="5"/>
  </w:num>
  <w:num w:numId="17">
    <w:abstractNumId w:val="1"/>
  </w:num>
  <w:num w:numId="18">
    <w:abstractNumId w:val="11"/>
  </w:num>
  <w:num w:numId="19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bordersDoNotSurroundHeader/>
  <w:bordersDoNotSurroundFooter/>
  <w:stylePaneFormatFilter w:val="3F01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2622D"/>
    <w:rsid w:val="00011FFE"/>
    <w:rsid w:val="00014A5F"/>
    <w:rsid w:val="00022D44"/>
    <w:rsid w:val="000233AE"/>
    <w:rsid w:val="0004493B"/>
    <w:rsid w:val="00056626"/>
    <w:rsid w:val="00057F88"/>
    <w:rsid w:val="0006501B"/>
    <w:rsid w:val="0008496F"/>
    <w:rsid w:val="000B00AF"/>
    <w:rsid w:val="000B1738"/>
    <w:rsid w:val="000B28BF"/>
    <w:rsid w:val="000B56B5"/>
    <w:rsid w:val="000C0960"/>
    <w:rsid w:val="000C375E"/>
    <w:rsid w:val="000C7665"/>
    <w:rsid w:val="000D263F"/>
    <w:rsid w:val="000F3C88"/>
    <w:rsid w:val="000F68B2"/>
    <w:rsid w:val="001061DF"/>
    <w:rsid w:val="001176A1"/>
    <w:rsid w:val="0016643D"/>
    <w:rsid w:val="001732D8"/>
    <w:rsid w:val="00182B10"/>
    <w:rsid w:val="001842FC"/>
    <w:rsid w:val="001928BE"/>
    <w:rsid w:val="001A3EB1"/>
    <w:rsid w:val="001B6928"/>
    <w:rsid w:val="001C2501"/>
    <w:rsid w:val="001C53E2"/>
    <w:rsid w:val="001D4568"/>
    <w:rsid w:val="001E19D9"/>
    <w:rsid w:val="001E330D"/>
    <w:rsid w:val="001E337A"/>
    <w:rsid w:val="001E3388"/>
    <w:rsid w:val="0020364B"/>
    <w:rsid w:val="002067A3"/>
    <w:rsid w:val="00222936"/>
    <w:rsid w:val="002302A0"/>
    <w:rsid w:val="00237436"/>
    <w:rsid w:val="002427F3"/>
    <w:rsid w:val="00257A33"/>
    <w:rsid w:val="00281874"/>
    <w:rsid w:val="002A0883"/>
    <w:rsid w:val="002A36CB"/>
    <w:rsid w:val="002A4B73"/>
    <w:rsid w:val="002A74E3"/>
    <w:rsid w:val="002C253E"/>
    <w:rsid w:val="002D13C0"/>
    <w:rsid w:val="002D68B5"/>
    <w:rsid w:val="002F127C"/>
    <w:rsid w:val="002F44C3"/>
    <w:rsid w:val="002F4B10"/>
    <w:rsid w:val="0030383A"/>
    <w:rsid w:val="00305580"/>
    <w:rsid w:val="00307A5A"/>
    <w:rsid w:val="00321653"/>
    <w:rsid w:val="00324050"/>
    <w:rsid w:val="00332166"/>
    <w:rsid w:val="00342B1F"/>
    <w:rsid w:val="00342EAD"/>
    <w:rsid w:val="0035548E"/>
    <w:rsid w:val="00360DD6"/>
    <w:rsid w:val="00371450"/>
    <w:rsid w:val="00372A23"/>
    <w:rsid w:val="00383F8C"/>
    <w:rsid w:val="003B57BB"/>
    <w:rsid w:val="003C44ED"/>
    <w:rsid w:val="003E12D0"/>
    <w:rsid w:val="003E746B"/>
    <w:rsid w:val="003F2327"/>
    <w:rsid w:val="003F4C6C"/>
    <w:rsid w:val="0040175C"/>
    <w:rsid w:val="00416BC3"/>
    <w:rsid w:val="00417A5B"/>
    <w:rsid w:val="004364E2"/>
    <w:rsid w:val="0044016A"/>
    <w:rsid w:val="00450A56"/>
    <w:rsid w:val="004512FD"/>
    <w:rsid w:val="004626DA"/>
    <w:rsid w:val="00463F79"/>
    <w:rsid w:val="0048463F"/>
    <w:rsid w:val="00485BFF"/>
    <w:rsid w:val="00497DD8"/>
    <w:rsid w:val="004A54E1"/>
    <w:rsid w:val="004B2B4A"/>
    <w:rsid w:val="004B3715"/>
    <w:rsid w:val="004B3D98"/>
    <w:rsid w:val="004B55C4"/>
    <w:rsid w:val="004B7743"/>
    <w:rsid w:val="004C2435"/>
    <w:rsid w:val="004D4E67"/>
    <w:rsid w:val="004E0169"/>
    <w:rsid w:val="004E0E76"/>
    <w:rsid w:val="004E23DF"/>
    <w:rsid w:val="004E30E1"/>
    <w:rsid w:val="004F32D0"/>
    <w:rsid w:val="004F4755"/>
    <w:rsid w:val="004F7CC0"/>
    <w:rsid w:val="00501B5A"/>
    <w:rsid w:val="0052185C"/>
    <w:rsid w:val="00524FC1"/>
    <w:rsid w:val="00577FA9"/>
    <w:rsid w:val="00581241"/>
    <w:rsid w:val="0058197B"/>
    <w:rsid w:val="005931ED"/>
    <w:rsid w:val="005943A4"/>
    <w:rsid w:val="005B26B9"/>
    <w:rsid w:val="005C15B2"/>
    <w:rsid w:val="005C6B93"/>
    <w:rsid w:val="005F7CCF"/>
    <w:rsid w:val="0062769B"/>
    <w:rsid w:val="00634C27"/>
    <w:rsid w:val="00670095"/>
    <w:rsid w:val="006731DA"/>
    <w:rsid w:val="00682AB1"/>
    <w:rsid w:val="0068340E"/>
    <w:rsid w:val="00690E1D"/>
    <w:rsid w:val="006A1049"/>
    <w:rsid w:val="006A542B"/>
    <w:rsid w:val="006D7A42"/>
    <w:rsid w:val="006E35B3"/>
    <w:rsid w:val="006E47DB"/>
    <w:rsid w:val="006F195A"/>
    <w:rsid w:val="006F4CF3"/>
    <w:rsid w:val="006F5AFC"/>
    <w:rsid w:val="006F68ED"/>
    <w:rsid w:val="007020CA"/>
    <w:rsid w:val="00722C26"/>
    <w:rsid w:val="00726462"/>
    <w:rsid w:val="007372CA"/>
    <w:rsid w:val="00764E5F"/>
    <w:rsid w:val="00792397"/>
    <w:rsid w:val="00796FCF"/>
    <w:rsid w:val="007A17DD"/>
    <w:rsid w:val="007C2E65"/>
    <w:rsid w:val="007C4119"/>
    <w:rsid w:val="007D1323"/>
    <w:rsid w:val="007D40C0"/>
    <w:rsid w:val="00804D1D"/>
    <w:rsid w:val="008130BE"/>
    <w:rsid w:val="00852151"/>
    <w:rsid w:val="008574A5"/>
    <w:rsid w:val="0086670C"/>
    <w:rsid w:val="00875D8F"/>
    <w:rsid w:val="00891CB5"/>
    <w:rsid w:val="00892643"/>
    <w:rsid w:val="008A77A2"/>
    <w:rsid w:val="00910945"/>
    <w:rsid w:val="00910A9B"/>
    <w:rsid w:val="00912732"/>
    <w:rsid w:val="0091336C"/>
    <w:rsid w:val="009170BA"/>
    <w:rsid w:val="00921F55"/>
    <w:rsid w:val="0092297B"/>
    <w:rsid w:val="00934D71"/>
    <w:rsid w:val="00961D5B"/>
    <w:rsid w:val="009704FA"/>
    <w:rsid w:val="00974952"/>
    <w:rsid w:val="00977A25"/>
    <w:rsid w:val="00984A95"/>
    <w:rsid w:val="009A3AFE"/>
    <w:rsid w:val="009A75DF"/>
    <w:rsid w:val="009C0389"/>
    <w:rsid w:val="009C0527"/>
    <w:rsid w:val="009D0A8D"/>
    <w:rsid w:val="009E189A"/>
    <w:rsid w:val="009E2CEA"/>
    <w:rsid w:val="009E4A17"/>
    <w:rsid w:val="009F1C7B"/>
    <w:rsid w:val="00A03DB9"/>
    <w:rsid w:val="00A03E65"/>
    <w:rsid w:val="00A10932"/>
    <w:rsid w:val="00A30E0D"/>
    <w:rsid w:val="00A328E5"/>
    <w:rsid w:val="00A348CA"/>
    <w:rsid w:val="00A44D85"/>
    <w:rsid w:val="00A56910"/>
    <w:rsid w:val="00A60EAF"/>
    <w:rsid w:val="00A96B6F"/>
    <w:rsid w:val="00AA1EDD"/>
    <w:rsid w:val="00AB7A45"/>
    <w:rsid w:val="00AC7391"/>
    <w:rsid w:val="00AD2135"/>
    <w:rsid w:val="00AD7ED4"/>
    <w:rsid w:val="00AE2732"/>
    <w:rsid w:val="00AE6687"/>
    <w:rsid w:val="00AF3035"/>
    <w:rsid w:val="00B12171"/>
    <w:rsid w:val="00B26407"/>
    <w:rsid w:val="00B35D0F"/>
    <w:rsid w:val="00B41870"/>
    <w:rsid w:val="00B42373"/>
    <w:rsid w:val="00B4296D"/>
    <w:rsid w:val="00B46187"/>
    <w:rsid w:val="00B63032"/>
    <w:rsid w:val="00B725C9"/>
    <w:rsid w:val="00B805A6"/>
    <w:rsid w:val="00B84F76"/>
    <w:rsid w:val="00B871C1"/>
    <w:rsid w:val="00B94674"/>
    <w:rsid w:val="00BB47FA"/>
    <w:rsid w:val="00BC1331"/>
    <w:rsid w:val="00BC28E2"/>
    <w:rsid w:val="00BD4750"/>
    <w:rsid w:val="00BF3F70"/>
    <w:rsid w:val="00C03E11"/>
    <w:rsid w:val="00C30441"/>
    <w:rsid w:val="00C37506"/>
    <w:rsid w:val="00C53E46"/>
    <w:rsid w:val="00C654AB"/>
    <w:rsid w:val="00C96E0B"/>
    <w:rsid w:val="00CB0B7C"/>
    <w:rsid w:val="00CB6433"/>
    <w:rsid w:val="00CF6597"/>
    <w:rsid w:val="00D021FD"/>
    <w:rsid w:val="00D10C1C"/>
    <w:rsid w:val="00D163CF"/>
    <w:rsid w:val="00D17DCC"/>
    <w:rsid w:val="00D22676"/>
    <w:rsid w:val="00D23277"/>
    <w:rsid w:val="00D544E9"/>
    <w:rsid w:val="00D572C5"/>
    <w:rsid w:val="00D741DB"/>
    <w:rsid w:val="00D8400D"/>
    <w:rsid w:val="00D8555A"/>
    <w:rsid w:val="00DB5A8D"/>
    <w:rsid w:val="00DB6890"/>
    <w:rsid w:val="00DC0F2E"/>
    <w:rsid w:val="00DE57D1"/>
    <w:rsid w:val="00DE6423"/>
    <w:rsid w:val="00E023E8"/>
    <w:rsid w:val="00E03015"/>
    <w:rsid w:val="00E35976"/>
    <w:rsid w:val="00E44387"/>
    <w:rsid w:val="00E53891"/>
    <w:rsid w:val="00E65173"/>
    <w:rsid w:val="00E6629D"/>
    <w:rsid w:val="00E70D4A"/>
    <w:rsid w:val="00E758F5"/>
    <w:rsid w:val="00E75C50"/>
    <w:rsid w:val="00E76BC0"/>
    <w:rsid w:val="00E77240"/>
    <w:rsid w:val="00E84BD1"/>
    <w:rsid w:val="00E956E2"/>
    <w:rsid w:val="00EB0D1F"/>
    <w:rsid w:val="00EC3206"/>
    <w:rsid w:val="00F12C02"/>
    <w:rsid w:val="00F2622D"/>
    <w:rsid w:val="00F31DCB"/>
    <w:rsid w:val="00F53BE3"/>
    <w:rsid w:val="00F66151"/>
    <w:rsid w:val="00F671A0"/>
    <w:rsid w:val="00F7039B"/>
    <w:rsid w:val="00F743E8"/>
    <w:rsid w:val="00FB2937"/>
    <w:rsid w:val="00FE0B7F"/>
    <w:rsid w:val="00FF32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28BE"/>
    <w:pPr>
      <w:widowControl w:val="0"/>
    </w:pPr>
    <w:rPr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383F8C"/>
    <w:pPr>
      <w:widowControl w:val="0"/>
    </w:pPr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0">
    <w:name w:val="a"/>
    <w:basedOn w:val="Normal"/>
    <w:uiPriority w:val="99"/>
    <w:rsid w:val="00383F8C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a">
    <w:name w:val="編號"/>
    <w:aliases w:val="左:  0 cm,凸出: 2.5 字元"/>
    <w:basedOn w:val="Normal"/>
    <w:uiPriority w:val="99"/>
    <w:rsid w:val="00383F8C"/>
    <w:pPr>
      <w:numPr>
        <w:numId w:val="12"/>
      </w:numPr>
    </w:pPr>
  </w:style>
  <w:style w:type="character" w:styleId="CommentReference">
    <w:name w:val="annotation reference"/>
    <w:basedOn w:val="DefaultParagraphFont"/>
    <w:uiPriority w:val="99"/>
    <w:rsid w:val="00726462"/>
    <w:rPr>
      <w:rFonts w:cs="Times New Roman"/>
      <w:sz w:val="18"/>
    </w:rPr>
  </w:style>
  <w:style w:type="paragraph" w:styleId="CommentText">
    <w:name w:val="annotation text"/>
    <w:basedOn w:val="Normal"/>
    <w:link w:val="CommentTextChar"/>
    <w:uiPriority w:val="99"/>
    <w:rsid w:val="00726462"/>
  </w:style>
  <w:style w:type="character" w:customStyle="1" w:styleId="CommentTextChar">
    <w:name w:val="Comment Text Char"/>
    <w:basedOn w:val="DefaultParagraphFont"/>
    <w:link w:val="CommentText"/>
    <w:uiPriority w:val="99"/>
    <w:locked/>
    <w:rsid w:val="00726462"/>
    <w:rPr>
      <w:rFonts w:cs="Times New Roman"/>
      <w:kern w:val="2"/>
      <w:sz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7264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locked/>
    <w:rsid w:val="00726462"/>
    <w:rPr>
      <w:b/>
    </w:rPr>
  </w:style>
  <w:style w:type="paragraph" w:styleId="BalloonText">
    <w:name w:val="Balloon Text"/>
    <w:basedOn w:val="Normal"/>
    <w:link w:val="BalloonTextChar"/>
    <w:uiPriority w:val="99"/>
    <w:rsid w:val="00726462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726462"/>
    <w:rPr>
      <w:rFonts w:ascii="Cambria" w:eastAsia="新細明體" w:hAnsi="Cambria" w:cs="Times New Roman"/>
      <w:kern w:val="2"/>
      <w:sz w:val="18"/>
    </w:rPr>
  </w:style>
  <w:style w:type="table" w:customStyle="1" w:styleId="1">
    <w:name w:val="表格格線1"/>
    <w:uiPriority w:val="99"/>
    <w:rsid w:val="00416BC3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057F8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057F88"/>
    <w:rPr>
      <w:rFonts w:cs="Times New Roman"/>
      <w:kern w:val="2"/>
    </w:rPr>
  </w:style>
  <w:style w:type="paragraph" w:styleId="Footer">
    <w:name w:val="footer"/>
    <w:basedOn w:val="Normal"/>
    <w:link w:val="FooterChar"/>
    <w:uiPriority w:val="99"/>
    <w:rsid w:val="00057F8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057F88"/>
    <w:rPr>
      <w:rFonts w:cs="Times New Roman"/>
      <w:kern w:val="2"/>
    </w:rPr>
  </w:style>
  <w:style w:type="paragraph" w:styleId="NormalWeb">
    <w:name w:val="Normal (Web)"/>
    <w:basedOn w:val="Normal"/>
    <w:uiPriority w:val="99"/>
    <w:rsid w:val="00764E5F"/>
    <w:pPr>
      <w:widowControl/>
      <w:spacing w:before="100" w:beforeAutospacing="1" w:after="119"/>
    </w:pPr>
    <w:rPr>
      <w:rFonts w:ascii="新細明體" w:hAnsi="新細明體" w:cs="新細明體"/>
      <w:kern w:val="0"/>
    </w:rPr>
  </w:style>
  <w:style w:type="paragraph" w:styleId="ListParagraph">
    <w:name w:val="List Paragraph"/>
    <w:basedOn w:val="Normal"/>
    <w:uiPriority w:val="99"/>
    <w:qFormat/>
    <w:rsid w:val="00577FA9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Pages>14</Pages>
  <Words>261</Words>
  <Characters>1493</Characters>
  <Application>Microsoft Office Outlook</Application>
  <DocSecurity>0</DocSecurity>
  <Lines>0</Lines>
  <Paragraphs>0</Paragraphs>
  <ScaleCrop>false</ScaleCrop>
  <Company>Net School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宜蘭縣立三星國民中學</dc:title>
  <dc:subject/>
  <dc:creator>NS</dc:creator>
  <cp:keywords/>
  <dc:description/>
  <cp:lastModifiedBy>EDU</cp:lastModifiedBy>
  <cp:revision>2</cp:revision>
  <cp:lastPrinted>2017-03-16T06:24:00Z</cp:lastPrinted>
  <dcterms:created xsi:type="dcterms:W3CDTF">2017-06-08T03:00:00Z</dcterms:created>
  <dcterms:modified xsi:type="dcterms:W3CDTF">2017-06-08T03:00:00Z</dcterms:modified>
</cp:coreProperties>
</file>