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58" w:rsidRPr="00B97C40" w:rsidRDefault="00EC0558" w:rsidP="00B62B17">
      <w:pPr>
        <w:spacing w:line="400" w:lineRule="exact"/>
        <w:jc w:val="center"/>
        <w:rPr>
          <w:rFonts w:ascii="標楷體" w:eastAsia="標楷體" w:hAnsi="標楷體"/>
          <w:b/>
          <w:bCs/>
          <w:color w:val="0000FF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75pt;margin-top:741.3pt;width:603pt;height:41.65pt;z-index:251658240">
            <v:imagedata r:id="rId6" o:title=""/>
            <w10:anchorlock/>
          </v:shape>
        </w:pict>
      </w:r>
      <w:r>
        <w:rPr>
          <w:rFonts w:ascii="標楷體" w:eastAsia="標楷體" w:hAnsi="標楷體" w:cs="標楷體" w:hint="eastAsia"/>
          <w:b/>
          <w:bCs/>
          <w:color w:val="0000FF"/>
          <w:sz w:val="28"/>
          <w:szCs w:val="28"/>
        </w:rPr>
        <w:t>校園環境綠化美化情形</w:t>
      </w:r>
    </w:p>
    <w:p w:rsidR="00EC0558" w:rsidRPr="004331F2" w:rsidRDefault="00EC0558" w:rsidP="00291178">
      <w:pPr>
        <w:spacing w:line="160" w:lineRule="exact"/>
        <w:ind w:firstLineChars="50" w:firstLine="31680"/>
        <w:jc w:val="center"/>
        <w:rPr>
          <w:rFonts w:ascii="標楷體" w:eastAsia="標楷體" w:hAnsi="標楷體"/>
          <w:b/>
          <w:bCs/>
          <w:color w:val="0000FF"/>
          <w:sz w:val="20"/>
          <w:szCs w:val="20"/>
        </w:rPr>
      </w:pP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291"/>
        <w:gridCol w:w="200"/>
        <w:gridCol w:w="5103"/>
      </w:tblGrid>
      <w:tr w:rsidR="00EC0558">
        <w:trPr>
          <w:trHeight w:val="3686"/>
        </w:trPr>
        <w:tc>
          <w:tcPr>
            <w:tcW w:w="5291" w:type="dxa"/>
            <w:vAlign w:val="center"/>
          </w:tcPr>
          <w:p w:rsidR="00EC0558" w:rsidRPr="00213457" w:rsidRDefault="00EC0558" w:rsidP="00DF7EBB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4D1201">
              <w:rPr>
                <w:rFonts w:ascii="標楷體" w:eastAsia="標楷體" w:hAnsi="標楷體"/>
                <w:b/>
                <w:bCs/>
                <w:color w:val="0000FF"/>
              </w:rPr>
              <w:pict>
                <v:shape id="_x0000_i1025" type="#_x0000_t75" style="width:261pt;height:348pt">
                  <v:imagedata r:id="rId7" o:title=""/>
                </v:shape>
              </w:pict>
            </w:r>
          </w:p>
        </w:tc>
        <w:tc>
          <w:tcPr>
            <w:tcW w:w="200" w:type="dxa"/>
            <w:tcBorders>
              <w:top w:val="nil"/>
              <w:bottom w:val="nil"/>
            </w:tcBorders>
            <w:vAlign w:val="center"/>
          </w:tcPr>
          <w:p w:rsidR="00EC0558" w:rsidRPr="00213457" w:rsidRDefault="00EC0558" w:rsidP="006B5DE9">
            <w:pPr>
              <w:jc w:val="both"/>
              <w:rPr>
                <w:rFonts w:ascii="標楷體" w:eastAsia="標楷體" w:hAnsi="標楷體"/>
                <w:b/>
                <w:bCs/>
                <w:color w:val="0000FF"/>
              </w:rPr>
            </w:pPr>
          </w:p>
        </w:tc>
        <w:tc>
          <w:tcPr>
            <w:tcW w:w="5103" w:type="dxa"/>
            <w:vAlign w:val="center"/>
          </w:tcPr>
          <w:p w:rsidR="00EC0558" w:rsidRPr="00213457" w:rsidRDefault="00EC0558" w:rsidP="00547A99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4D1201">
              <w:rPr>
                <w:rFonts w:ascii="標楷體" w:eastAsia="標楷體" w:hAnsi="標楷體"/>
                <w:b/>
                <w:bCs/>
                <w:color w:val="0000FF"/>
              </w:rPr>
              <w:pict>
                <v:shape id="_x0000_i1026" type="#_x0000_t75" style="width:261pt;height:348pt">
                  <v:imagedata r:id="rId8" o:title=""/>
                </v:shape>
              </w:pict>
            </w:r>
          </w:p>
        </w:tc>
      </w:tr>
      <w:tr w:rsidR="00EC0558">
        <w:trPr>
          <w:trHeight w:val="709"/>
        </w:trPr>
        <w:tc>
          <w:tcPr>
            <w:tcW w:w="10594" w:type="dxa"/>
            <w:gridSpan w:val="3"/>
            <w:tcBorders>
              <w:left w:val="nil"/>
              <w:right w:val="nil"/>
            </w:tcBorders>
            <w:vAlign w:val="center"/>
          </w:tcPr>
          <w:p w:rsidR="00EC0558" w:rsidRPr="00EA17DB" w:rsidRDefault="00EC0558" w:rsidP="00EA17DB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FF"/>
                <w:sz w:val="32"/>
                <w:szCs w:val="32"/>
              </w:rPr>
              <w:t>昔日感染褐根病的土地再經過滅菌處理後重新栽植。</w:t>
            </w:r>
          </w:p>
        </w:tc>
      </w:tr>
      <w:tr w:rsidR="00EC0558">
        <w:trPr>
          <w:trHeight w:val="3686"/>
        </w:trPr>
        <w:tc>
          <w:tcPr>
            <w:tcW w:w="5291" w:type="dxa"/>
            <w:vAlign w:val="center"/>
          </w:tcPr>
          <w:p w:rsidR="00EC0558" w:rsidRPr="00213457" w:rsidRDefault="00EC0558" w:rsidP="008047F9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4D1201">
              <w:rPr>
                <w:rFonts w:ascii="標楷體" w:eastAsia="標楷體" w:hAnsi="標楷體"/>
                <w:b/>
                <w:bCs/>
                <w:color w:val="0000FF"/>
              </w:rPr>
              <w:pict>
                <v:shape id="_x0000_i1027" type="#_x0000_t75" style="width:246.75pt;height:164.25pt">
                  <v:imagedata r:id="rId9" o:title=""/>
                </v:shape>
              </w:pict>
            </w:r>
          </w:p>
        </w:tc>
        <w:tc>
          <w:tcPr>
            <w:tcW w:w="200" w:type="dxa"/>
            <w:tcBorders>
              <w:top w:val="nil"/>
              <w:bottom w:val="nil"/>
            </w:tcBorders>
            <w:vAlign w:val="center"/>
          </w:tcPr>
          <w:p w:rsidR="00EC0558" w:rsidRPr="00213457" w:rsidRDefault="00EC0558" w:rsidP="006B5DE9">
            <w:pPr>
              <w:jc w:val="both"/>
              <w:rPr>
                <w:rFonts w:ascii="標楷體" w:eastAsia="標楷體" w:hAnsi="標楷體"/>
                <w:b/>
                <w:bCs/>
                <w:color w:val="0000FF"/>
              </w:rPr>
            </w:pPr>
          </w:p>
        </w:tc>
        <w:tc>
          <w:tcPr>
            <w:tcW w:w="5103" w:type="dxa"/>
            <w:vAlign w:val="center"/>
          </w:tcPr>
          <w:p w:rsidR="00EC0558" w:rsidRPr="00213457" w:rsidRDefault="00EC0558" w:rsidP="00547A99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4D1201">
              <w:rPr>
                <w:rFonts w:ascii="標楷體" w:eastAsia="標楷體" w:hAnsi="標楷體"/>
                <w:b/>
                <w:bCs/>
                <w:color w:val="0000FF"/>
              </w:rPr>
              <w:pict>
                <v:shape id="_x0000_i1028" type="#_x0000_t75" style="width:246.75pt;height:164.25pt">
                  <v:imagedata r:id="rId10" o:title=""/>
                </v:shape>
              </w:pict>
            </w:r>
          </w:p>
        </w:tc>
      </w:tr>
      <w:tr w:rsidR="00EC0558">
        <w:trPr>
          <w:trHeight w:val="681"/>
        </w:trPr>
        <w:tc>
          <w:tcPr>
            <w:tcW w:w="10594" w:type="dxa"/>
            <w:gridSpan w:val="3"/>
            <w:tcBorders>
              <w:left w:val="nil"/>
            </w:tcBorders>
            <w:vAlign w:val="center"/>
          </w:tcPr>
          <w:p w:rsidR="00EC0558" w:rsidRPr="00AB1711" w:rsidRDefault="00EC0558" w:rsidP="00EA17DB">
            <w:pPr>
              <w:spacing w:line="320" w:lineRule="exact"/>
              <w:jc w:val="center"/>
              <w:rPr>
                <w:rFonts w:ascii="標楷體" w:eastAsia="標楷體" w:hAnsi="標楷體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FF"/>
                <w:sz w:val="32"/>
                <w:szCs w:val="32"/>
              </w:rPr>
              <w:t>定期進行植栽樹木修剪，對於高度過高影響市容的植栽予以疏枝。</w:t>
            </w:r>
          </w:p>
        </w:tc>
      </w:tr>
    </w:tbl>
    <w:p w:rsidR="00EC0558" w:rsidRPr="00C62573" w:rsidRDefault="00EC0558">
      <w:pPr>
        <w:rPr>
          <w:rFonts w:ascii="標楷體" w:eastAsia="標楷體" w:hAnsi="標楷體"/>
          <w:b/>
          <w:bCs/>
          <w:color w:val="0000FF"/>
        </w:rPr>
      </w:pPr>
    </w:p>
    <w:sectPr w:rsidR="00EC0558" w:rsidRPr="00C62573" w:rsidSect="00C62573">
      <w:pgSz w:w="11906" w:h="16838"/>
      <w:pgMar w:top="1134" w:right="340" w:bottom="56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558" w:rsidRDefault="00EC0558" w:rsidP="00042371">
      <w:r>
        <w:separator/>
      </w:r>
    </w:p>
  </w:endnote>
  <w:endnote w:type="continuationSeparator" w:id="0">
    <w:p w:rsidR="00EC0558" w:rsidRDefault="00EC0558" w:rsidP="00042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558" w:rsidRDefault="00EC0558" w:rsidP="00042371">
      <w:r>
        <w:separator/>
      </w:r>
    </w:p>
  </w:footnote>
  <w:footnote w:type="continuationSeparator" w:id="0">
    <w:p w:rsidR="00EC0558" w:rsidRDefault="00EC0558" w:rsidP="000423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307"/>
    <w:rsid w:val="00042371"/>
    <w:rsid w:val="0018240B"/>
    <w:rsid w:val="001A7B9A"/>
    <w:rsid w:val="001B2182"/>
    <w:rsid w:val="001B30F4"/>
    <w:rsid w:val="001F6843"/>
    <w:rsid w:val="00213457"/>
    <w:rsid w:val="00223307"/>
    <w:rsid w:val="00271B34"/>
    <w:rsid w:val="0027735C"/>
    <w:rsid w:val="002824DD"/>
    <w:rsid w:val="00291178"/>
    <w:rsid w:val="002A5649"/>
    <w:rsid w:val="002E6229"/>
    <w:rsid w:val="002E7B94"/>
    <w:rsid w:val="00304BF8"/>
    <w:rsid w:val="00377934"/>
    <w:rsid w:val="0038732E"/>
    <w:rsid w:val="003B7472"/>
    <w:rsid w:val="003C7471"/>
    <w:rsid w:val="004331F2"/>
    <w:rsid w:val="0046721F"/>
    <w:rsid w:val="004D1201"/>
    <w:rsid w:val="005328C9"/>
    <w:rsid w:val="00547A99"/>
    <w:rsid w:val="00586387"/>
    <w:rsid w:val="005F5486"/>
    <w:rsid w:val="00647783"/>
    <w:rsid w:val="006B16B1"/>
    <w:rsid w:val="006B5DE9"/>
    <w:rsid w:val="006F2E08"/>
    <w:rsid w:val="00732949"/>
    <w:rsid w:val="007511D9"/>
    <w:rsid w:val="0077006D"/>
    <w:rsid w:val="007813DB"/>
    <w:rsid w:val="007B44F7"/>
    <w:rsid w:val="007C398E"/>
    <w:rsid w:val="008047F9"/>
    <w:rsid w:val="008125E0"/>
    <w:rsid w:val="00825B85"/>
    <w:rsid w:val="00912A9B"/>
    <w:rsid w:val="00950BA1"/>
    <w:rsid w:val="009D6DB1"/>
    <w:rsid w:val="009E1C04"/>
    <w:rsid w:val="00A11B40"/>
    <w:rsid w:val="00A11CD8"/>
    <w:rsid w:val="00A575BB"/>
    <w:rsid w:val="00AB1711"/>
    <w:rsid w:val="00B033F0"/>
    <w:rsid w:val="00B17831"/>
    <w:rsid w:val="00B62B17"/>
    <w:rsid w:val="00B7311A"/>
    <w:rsid w:val="00B74217"/>
    <w:rsid w:val="00B82993"/>
    <w:rsid w:val="00B97C40"/>
    <w:rsid w:val="00BA7936"/>
    <w:rsid w:val="00BB3C57"/>
    <w:rsid w:val="00BE7780"/>
    <w:rsid w:val="00BF0234"/>
    <w:rsid w:val="00BF1E14"/>
    <w:rsid w:val="00C02421"/>
    <w:rsid w:val="00C02AB8"/>
    <w:rsid w:val="00C1022D"/>
    <w:rsid w:val="00C62573"/>
    <w:rsid w:val="00C979B0"/>
    <w:rsid w:val="00CB0B73"/>
    <w:rsid w:val="00CD1125"/>
    <w:rsid w:val="00CD1338"/>
    <w:rsid w:val="00D400B0"/>
    <w:rsid w:val="00D7149B"/>
    <w:rsid w:val="00DF6320"/>
    <w:rsid w:val="00DF7EBB"/>
    <w:rsid w:val="00E501CD"/>
    <w:rsid w:val="00EA17DB"/>
    <w:rsid w:val="00EC0558"/>
    <w:rsid w:val="00F02A69"/>
    <w:rsid w:val="00F427D0"/>
    <w:rsid w:val="00F73DDB"/>
    <w:rsid w:val="00F95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1CD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2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42371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042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42371"/>
    <w:rPr>
      <w:rFonts w:cs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12</Words>
  <Characters>70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</dc:title>
  <dc:subject/>
  <dc:creator>VanillaXP</dc:creator>
  <cp:keywords/>
  <dc:description/>
  <cp:lastModifiedBy>111</cp:lastModifiedBy>
  <cp:revision>2</cp:revision>
  <cp:lastPrinted>2011-12-23T03:26:00Z</cp:lastPrinted>
  <dcterms:created xsi:type="dcterms:W3CDTF">2013-05-11T13:38:00Z</dcterms:created>
  <dcterms:modified xsi:type="dcterms:W3CDTF">2013-05-11T13:38:00Z</dcterms:modified>
</cp:coreProperties>
</file>