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EED" w:rsidRDefault="005B0EED" w:rsidP="00102AFB">
      <w:pPr>
        <w:jc w:val="center"/>
        <w:rPr>
          <w:rFonts w:ascii="王漢宗粗圓體一雙空" w:eastAsia="王漢宗粗圓體一雙空" w:cs="王漢宗粗圓體一雙空"/>
          <w:b/>
          <w:bCs/>
          <w:sz w:val="48"/>
          <w:szCs w:val="48"/>
        </w:rPr>
      </w:pP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音樂與生活</w:t>
      </w:r>
      <w:r>
        <w:rPr>
          <w:rFonts w:ascii="王漢宗粗圓體一雙空" w:eastAsia="王漢宗粗圓體一雙空"/>
          <w:b/>
          <w:bCs/>
          <w:sz w:val="48"/>
          <w:szCs w:val="48"/>
        </w:rPr>
        <w:t>—</w:t>
      </w: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學習單</w:t>
      </w:r>
      <w:r>
        <w:rPr>
          <w:rFonts w:ascii="王漢宗粗圓體一雙空" w:eastAsia="王漢宗粗圓體一雙空" w:cs="王漢宗粗圓體一雙空"/>
          <w:b/>
          <w:bCs/>
          <w:sz w:val="48"/>
          <w:szCs w:val="48"/>
        </w:rPr>
        <w:t>--1</w: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  <w:r>
        <w:rPr>
          <w:noProof/>
        </w:rPr>
      </w:r>
      <w:r w:rsidRPr="00D125F8">
        <w:rPr>
          <w:rFonts w:ascii="王漢宗粗圓體一雙空" w:eastAsia="王漢宗粗圓體一雙空" w:cs="Times New Roman"/>
          <w:b/>
          <w:bCs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26" type="#_x0000_t75" style="width:476.25pt;height:665.25pt;visibility:visible;mso-position-horizontal-relative:char;mso-position-vertical-relative:line">
            <v:imagedata r:id="rId4" o:title=""/>
            <w10:anchorlock/>
          </v:shape>
        </w:pic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</w:p>
    <w:p w:rsidR="005B0EED" w:rsidRDefault="005B0EED" w:rsidP="00102AFB">
      <w:pPr>
        <w:jc w:val="center"/>
        <w:rPr>
          <w:rFonts w:ascii="王漢宗粗圓體一雙空" w:eastAsia="王漢宗粗圓體一雙空" w:cs="王漢宗粗圓體一雙空"/>
          <w:b/>
          <w:bCs/>
          <w:sz w:val="48"/>
          <w:szCs w:val="48"/>
        </w:rPr>
      </w:pP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音樂與生活</w:t>
      </w:r>
      <w:r>
        <w:rPr>
          <w:rFonts w:ascii="王漢宗粗圓體一雙空" w:eastAsia="王漢宗粗圓體一雙空"/>
          <w:b/>
          <w:bCs/>
          <w:sz w:val="48"/>
          <w:szCs w:val="48"/>
        </w:rPr>
        <w:t>—</w:t>
      </w: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學習單</w:t>
      </w:r>
      <w:r>
        <w:rPr>
          <w:rFonts w:ascii="王漢宗粗圓體一雙空" w:eastAsia="王漢宗粗圓體一雙空" w:cs="王漢宗粗圓體一雙空"/>
          <w:b/>
          <w:bCs/>
          <w:sz w:val="48"/>
          <w:szCs w:val="48"/>
        </w:rPr>
        <w:t>--2</w: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  <w:r>
        <w:rPr>
          <w:noProof/>
        </w:rPr>
      </w:r>
      <w:r w:rsidRPr="00D125F8">
        <w:rPr>
          <w:rFonts w:ascii="王漢宗粗圓體一雙空" w:eastAsia="王漢宗粗圓體一雙空" w:cs="Times New Roman"/>
          <w:b/>
          <w:bCs/>
          <w:sz w:val="48"/>
          <w:szCs w:val="48"/>
        </w:rPr>
        <w:pict>
          <v:shape id="圖片 2" o:spid="_x0000_s1027" type="#_x0000_t75" style="width:465pt;height:649.5pt;visibility:visible;mso-position-horizontal-relative:char;mso-position-vertical-relative:line">
            <v:imagedata r:id="rId5" o:title=""/>
            <w10:anchorlock/>
          </v:shape>
        </w:pic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</w:p>
    <w:p w:rsidR="005B0EED" w:rsidRDefault="005B0EED" w:rsidP="00102AFB">
      <w:pPr>
        <w:jc w:val="center"/>
        <w:rPr>
          <w:rFonts w:ascii="王漢宗粗圓體一雙空" w:eastAsia="王漢宗粗圓體一雙空" w:cs="王漢宗粗圓體一雙空"/>
          <w:b/>
          <w:bCs/>
          <w:sz w:val="48"/>
          <w:szCs w:val="48"/>
        </w:rPr>
      </w:pP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音樂與生活</w:t>
      </w:r>
      <w:r>
        <w:rPr>
          <w:rFonts w:ascii="王漢宗粗圓體一雙空" w:eastAsia="王漢宗粗圓體一雙空"/>
          <w:b/>
          <w:bCs/>
          <w:sz w:val="48"/>
          <w:szCs w:val="48"/>
        </w:rPr>
        <w:t>—</w:t>
      </w: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學習單</w:t>
      </w:r>
      <w:r>
        <w:rPr>
          <w:rFonts w:ascii="王漢宗粗圓體一雙空" w:eastAsia="王漢宗粗圓體一雙空" w:cs="王漢宗粗圓體一雙空"/>
          <w:b/>
          <w:bCs/>
          <w:sz w:val="48"/>
          <w:szCs w:val="48"/>
        </w:rPr>
        <w:t>--3</w: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  <w:r>
        <w:rPr>
          <w:noProof/>
        </w:rPr>
      </w:r>
      <w:r w:rsidRPr="00D125F8">
        <w:rPr>
          <w:rFonts w:ascii="王漢宗粗圓體一雙空" w:eastAsia="王漢宗粗圓體一雙空" w:cs="Times New Roman"/>
          <w:b/>
          <w:bCs/>
          <w:sz w:val="48"/>
          <w:szCs w:val="48"/>
        </w:rPr>
        <w:pict>
          <v:shape id="圖片 3" o:spid="_x0000_s1028" type="#_x0000_t75" style="width:482.25pt;height:682.5pt;visibility:visible;mso-position-horizontal-relative:char;mso-position-vertical-relative:line">
            <v:imagedata r:id="rId6" o:title=""/>
            <w10:anchorlock/>
          </v:shape>
        </w:pic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  <w:r>
        <w:rPr>
          <w:rFonts w:ascii="王漢宗粗圓體一雙空" w:eastAsia="王漢宗粗圓體一雙空" w:cs="王漢宗粗圓體一雙空" w:hint="eastAsia"/>
          <w:b/>
          <w:bCs/>
          <w:sz w:val="48"/>
          <w:szCs w:val="48"/>
        </w:rPr>
        <w:t>音樂與生活單元成果</w:t>
      </w:r>
    </w:p>
    <w:p w:rsidR="005B0EED" w:rsidRDefault="005B0EED" w:rsidP="00102AF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</w:p>
    <w:p w:rsidR="005B0EED" w:rsidRDefault="005B0EED" w:rsidP="00E9060B">
      <w:pPr>
        <w:jc w:val="center"/>
        <w:rPr>
          <w:rFonts w:ascii="王漢宗粗圓體一雙空" w:eastAsia="王漢宗粗圓體一雙空" w:cs="Times New Roman"/>
          <w:b/>
          <w:bCs/>
          <w:noProof/>
          <w:sz w:val="48"/>
          <w:szCs w:val="48"/>
        </w:rPr>
      </w:pPr>
      <w:r w:rsidRPr="000E521D">
        <w:rPr>
          <w:rFonts w:ascii="王漢宗粗圓體一雙空" w:eastAsia="王漢宗粗圓體一雙空" w:cs="Times New Roman"/>
          <w:b/>
          <w:bCs/>
          <w:noProof/>
          <w:sz w:val="48"/>
          <w:szCs w:val="48"/>
        </w:rPr>
        <w:pict>
          <v:shape id="圖片 4" o:spid="_x0000_i1028" type="#_x0000_t75" style="width:316.5pt;height:237.75pt;visibility:visible">
            <v:imagedata r:id="rId7" o:title=""/>
          </v:shape>
        </w:pict>
      </w:r>
    </w:p>
    <w:p w:rsidR="005B0EED" w:rsidRDefault="005B0EED" w:rsidP="00E9060B">
      <w:pPr>
        <w:jc w:val="center"/>
        <w:rPr>
          <w:rFonts w:ascii="王漢宗粗圓體一雙空" w:eastAsia="王漢宗粗圓體一雙空" w:cs="Times New Roman"/>
          <w:b/>
          <w:bCs/>
          <w:noProof/>
          <w:sz w:val="48"/>
          <w:szCs w:val="48"/>
        </w:rPr>
      </w:pPr>
      <w:r w:rsidRPr="000E521D">
        <w:rPr>
          <w:rFonts w:ascii="王漢宗粗圓體一雙空" w:eastAsia="王漢宗粗圓體一雙空" w:cs="Times New Roman"/>
          <w:b/>
          <w:bCs/>
          <w:noProof/>
          <w:sz w:val="48"/>
          <w:szCs w:val="48"/>
        </w:rPr>
        <w:pict>
          <v:shape id="圖片 5" o:spid="_x0000_i1029" type="#_x0000_t75" style="width:309.75pt;height:232.5pt;visibility:visible">
            <v:imagedata r:id="rId8" o:title=""/>
          </v:shape>
        </w:pict>
      </w:r>
    </w:p>
    <w:p w:rsidR="005B0EED" w:rsidRPr="00102AFB" w:rsidRDefault="005B0EED" w:rsidP="00E9060B">
      <w:pPr>
        <w:jc w:val="center"/>
        <w:rPr>
          <w:rFonts w:ascii="王漢宗粗圓體一雙空" w:eastAsia="王漢宗粗圓體一雙空" w:cs="Times New Roman"/>
          <w:b/>
          <w:bCs/>
          <w:sz w:val="48"/>
          <w:szCs w:val="48"/>
        </w:rPr>
      </w:pPr>
      <w:bookmarkStart w:id="0" w:name="_GoBack"/>
      <w:bookmarkEnd w:id="0"/>
    </w:p>
    <w:sectPr w:rsidR="005B0EED" w:rsidRPr="00102AFB" w:rsidSect="00102AF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王漢宗粗圓體一雙空">
    <w:panose1 w:val="02020600000000000000"/>
    <w:charset w:val="88"/>
    <w:family w:val="roman"/>
    <w:pitch w:val="variable"/>
    <w:sig w:usb0="800003B7" w:usb1="38CFFC78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80"/>
  <w:doNotHyphenateCaps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2AFB"/>
    <w:rsid w:val="000E521D"/>
    <w:rsid w:val="00102AFB"/>
    <w:rsid w:val="005B0EED"/>
    <w:rsid w:val="007B4691"/>
    <w:rsid w:val="00807FC3"/>
    <w:rsid w:val="00B049BA"/>
    <w:rsid w:val="00C65F42"/>
    <w:rsid w:val="00D125F8"/>
    <w:rsid w:val="00E906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9BA"/>
    <w:pPr>
      <w:widowControl w:val="0"/>
    </w:pPr>
    <w:rPr>
      <w:rFonts w:cs="Calibri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102AFB"/>
    <w:rPr>
      <w:rFonts w:ascii="Cambria" w:hAnsi="Cambria" w:cs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AFB"/>
    <w:rPr>
      <w:rFonts w:ascii="Cambria" w:eastAsia="新細明體" w:hAnsi="Cambria" w:cs="Cambri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4</Pages>
  <Words>21</Words>
  <Characters>123</Characters>
  <Application>Microsoft Office Outlook</Application>
  <DocSecurity>0</DocSecurity>
  <Lines>0</Lines>
  <Paragraphs>0</Paragraphs>
  <ScaleCrop>false</ScaleCrop>
  <Company> chen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chen</cp:lastModifiedBy>
  <cp:revision>3</cp:revision>
  <cp:lastPrinted>2014-05-15T03:48:00Z</cp:lastPrinted>
  <dcterms:created xsi:type="dcterms:W3CDTF">2014-05-15T01:53:00Z</dcterms:created>
  <dcterms:modified xsi:type="dcterms:W3CDTF">2014-05-21T01:30:00Z</dcterms:modified>
</cp:coreProperties>
</file>